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725F75EE" w:rsidR="00A5717A" w:rsidRPr="006F56B2" w:rsidRDefault="00DF2967" w:rsidP="00700A25">
      <w:pPr>
        <w:spacing w:after="0" w:line="276" w:lineRule="auto"/>
        <w:ind w:left="720" w:hanging="72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</w:t>
      </w:r>
      <w:r w:rsidR="002D77E7">
        <w:rPr>
          <w:rFonts w:ascii="Arial" w:hAnsi="Arial" w:cs="Arial"/>
          <w:b/>
          <w:bCs/>
        </w:rPr>
        <w:t>/</w:t>
      </w:r>
      <w:r w:rsidR="009E69F3">
        <w:rPr>
          <w:rFonts w:ascii="Arial" w:hAnsi="Arial" w:cs="Arial"/>
          <w:b/>
          <w:bCs/>
        </w:rPr>
        <w:t>0</w:t>
      </w:r>
      <w:r w:rsidR="00E34EDD">
        <w:rPr>
          <w:rFonts w:ascii="Arial" w:hAnsi="Arial" w:cs="Arial"/>
          <w:b/>
          <w:bCs/>
        </w:rPr>
        <w:t>238</w:t>
      </w:r>
      <w:r w:rsidR="002D77E7">
        <w:rPr>
          <w:rFonts w:ascii="Arial" w:hAnsi="Arial" w:cs="Arial"/>
          <w:b/>
          <w:bCs/>
        </w:rPr>
        <w:t>/</w:t>
      </w:r>
      <w:r w:rsidR="00A5717A" w:rsidRPr="006F56B2">
        <w:rPr>
          <w:rFonts w:ascii="Arial" w:hAnsi="Arial" w:cs="Arial"/>
          <w:b/>
          <w:bCs/>
        </w:rPr>
        <w:t>202</w:t>
      </w:r>
      <w:r w:rsidR="009E69F3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489903CC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FC3030" w:rsidRPr="002E4A7C">
        <w:rPr>
          <w:rFonts w:ascii="Arial" w:hAnsi="Arial" w:cs="Arial"/>
          <w:b/>
          <w:bCs/>
        </w:rPr>
        <w:t>X</w:t>
      </w:r>
      <w:r w:rsidR="002E4A7C" w:rsidRPr="002E4A7C">
        <w:rPr>
          <w:rFonts w:ascii="Arial" w:hAnsi="Arial" w:cs="Arial"/>
          <w:b/>
          <w:bCs/>
        </w:rPr>
        <w:t>I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9629CED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2E4A7C">
        <w:rPr>
          <w:rFonts w:ascii="Arial" w:hAnsi="Arial" w:cs="Arial"/>
          <w:b/>
          <w:bCs/>
        </w:rPr>
        <w:t>Los estudios financiados con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48994872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2D77E7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2D77E7">
        <w:rPr>
          <w:rFonts w:ascii="Arial" w:hAnsi="Arial" w:cs="Arial"/>
          <w:bCs/>
        </w:rPr>
        <w:t xml:space="preserve">el mes de </w:t>
      </w:r>
      <w:proofErr w:type="gramStart"/>
      <w:r w:rsidR="00E34EDD">
        <w:rPr>
          <w:rFonts w:ascii="Arial" w:hAnsi="Arial" w:cs="Arial"/>
          <w:bCs/>
        </w:rPr>
        <w:t>Marzo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E69F3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han existido estudios financiados con recursos públicos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254EB17B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Ixtlahuacán</w:t>
      </w:r>
      <w:proofErr w:type="spellEnd"/>
      <w:r w:rsidRPr="006F56B2">
        <w:rPr>
          <w:rFonts w:ascii="Arial" w:hAnsi="Arial" w:cs="Arial"/>
          <w:bCs/>
        </w:rPr>
        <w:t xml:space="preserve"> de los Membrillos, Jalisco </w:t>
      </w:r>
      <w:r w:rsidR="00E34EDD">
        <w:rPr>
          <w:rFonts w:ascii="Arial" w:hAnsi="Arial" w:cs="Arial"/>
          <w:bCs/>
        </w:rPr>
        <w:t>13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E34EDD">
        <w:rPr>
          <w:rFonts w:ascii="Arial" w:hAnsi="Arial" w:cs="Arial"/>
          <w:bCs/>
        </w:rPr>
        <w:t>Abril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E69F3">
        <w:rPr>
          <w:rFonts w:ascii="Arial" w:hAnsi="Arial" w:cs="Arial"/>
          <w:bCs/>
        </w:rPr>
        <w:t>6</w:t>
      </w:r>
    </w:p>
    <w:p w14:paraId="0B5B6CE9" w14:textId="61AA05EC" w:rsidR="00CA2CD0" w:rsidRPr="009E69F3" w:rsidRDefault="009E69F3" w:rsidP="00A5717A">
      <w:pPr>
        <w:jc w:val="center"/>
        <w:rPr>
          <w:rFonts w:ascii="Arial" w:hAnsi="Arial" w:cs="Arial"/>
          <w:b/>
          <w:bCs/>
        </w:rPr>
      </w:pPr>
      <w:r w:rsidRPr="009E69F3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01E05B46" w14:textId="17C849FC" w:rsidR="00AE5A67" w:rsidRDefault="00A5717A" w:rsidP="009E69F3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6C7654C" w14:textId="0EFF091B" w:rsidR="00AE5A67" w:rsidRDefault="00AE5A67" w:rsidP="00A5717A">
      <w:pPr>
        <w:rPr>
          <w:rFonts w:ascii="Arial" w:hAnsi="Arial" w:cs="Arial"/>
          <w:b/>
          <w:bCs/>
        </w:rPr>
      </w:pPr>
    </w:p>
    <w:p w14:paraId="690CFAEB" w14:textId="3202E65C" w:rsidR="00E34EDD" w:rsidRDefault="00E34EDD" w:rsidP="00A5717A">
      <w:pPr>
        <w:rPr>
          <w:rFonts w:ascii="Arial" w:hAnsi="Arial" w:cs="Arial"/>
          <w:b/>
          <w:bCs/>
        </w:rPr>
      </w:pPr>
    </w:p>
    <w:p w14:paraId="344C1ADC" w14:textId="77777777" w:rsidR="00E34EDD" w:rsidRPr="006F56B2" w:rsidRDefault="00E34EDD" w:rsidP="00A5717A">
      <w:pPr>
        <w:rPr>
          <w:rFonts w:ascii="Arial" w:hAnsi="Arial" w:cs="Arial"/>
          <w:b/>
          <w:bCs/>
        </w:rPr>
      </w:pPr>
    </w:p>
    <w:p w14:paraId="20272B0B" w14:textId="533F398E" w:rsidR="00A5717A" w:rsidRPr="006F56B2" w:rsidRDefault="00700A25" w:rsidP="00E34EDD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                                </w:t>
      </w:r>
      <w:r w:rsidR="002D77E7">
        <w:rPr>
          <w:rFonts w:ascii="Arial" w:hAnsi="Arial" w:cs="Arial"/>
          <w:b/>
          <w:bCs/>
        </w:rPr>
        <w:t>_____________________________</w:t>
      </w:r>
    </w:p>
    <w:p w14:paraId="49A931E9" w14:textId="69C5042B" w:rsidR="002D77E7" w:rsidRDefault="00700A25" w:rsidP="00E34EDD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Lic. Luis </w:t>
      </w:r>
      <w:r w:rsidR="00E34EDD">
        <w:rPr>
          <w:rFonts w:ascii="Arial" w:hAnsi="Arial" w:cs="Arial"/>
          <w:b/>
          <w:color w:val="000000"/>
          <w:sz w:val="22"/>
          <w:szCs w:val="22"/>
        </w:rPr>
        <w:t>Ramón</w:t>
      </w:r>
      <w:bookmarkStart w:id="0" w:name="_GoBack"/>
      <w:bookmarkEnd w:id="0"/>
      <w:r>
        <w:rPr>
          <w:rFonts w:ascii="Arial" w:hAnsi="Arial" w:cs="Arial"/>
          <w:b/>
          <w:color w:val="000000"/>
          <w:sz w:val="22"/>
          <w:szCs w:val="22"/>
        </w:rPr>
        <w:t xml:space="preserve"> Pérez Bravo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0E4E841" w14:textId="6715A23C" w:rsidR="00A5717A" w:rsidRDefault="00700A25" w:rsidP="00E34EDD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Director General de SAMAPA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p w14:paraId="12EE6A98" w14:textId="5465D468" w:rsidR="002D77E7" w:rsidRPr="006F56B2" w:rsidRDefault="00700A25" w:rsidP="00E34EDD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y Legalidad</w:t>
      </w:r>
    </w:p>
    <w:sectPr w:rsidR="002D77E7" w:rsidRPr="006F56B2" w:rsidSect="00351334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59F12E" w14:textId="77777777" w:rsidR="00FB7E74" w:rsidRDefault="00FB7E74" w:rsidP="008E29D2">
      <w:pPr>
        <w:spacing w:after="0" w:line="240" w:lineRule="auto"/>
      </w:pPr>
      <w:r>
        <w:separator/>
      </w:r>
    </w:p>
  </w:endnote>
  <w:endnote w:type="continuationSeparator" w:id="0">
    <w:p w14:paraId="1DF0CA36" w14:textId="77777777" w:rsidR="00FB7E74" w:rsidRDefault="00FB7E7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DF012B" w14:textId="77777777" w:rsidR="00FB7E74" w:rsidRDefault="00FB7E74" w:rsidP="008E29D2">
      <w:pPr>
        <w:spacing w:after="0" w:line="240" w:lineRule="auto"/>
      </w:pPr>
      <w:r>
        <w:separator/>
      </w:r>
    </w:p>
  </w:footnote>
  <w:footnote w:type="continuationSeparator" w:id="0">
    <w:p w14:paraId="429B14A0" w14:textId="77777777" w:rsidR="00FB7E74" w:rsidRDefault="00FB7E7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5331"/>
    <w:rsid w:val="00093FE1"/>
    <w:rsid w:val="000C7964"/>
    <w:rsid w:val="000D70C5"/>
    <w:rsid w:val="000F5D4D"/>
    <w:rsid w:val="00115E23"/>
    <w:rsid w:val="00166397"/>
    <w:rsid w:val="001F7149"/>
    <w:rsid w:val="002925C1"/>
    <w:rsid w:val="00294AE4"/>
    <w:rsid w:val="002B5844"/>
    <w:rsid w:val="002C1826"/>
    <w:rsid w:val="002C6851"/>
    <w:rsid w:val="002D77E7"/>
    <w:rsid w:val="002E4A7C"/>
    <w:rsid w:val="00351334"/>
    <w:rsid w:val="00353AB0"/>
    <w:rsid w:val="0037235E"/>
    <w:rsid w:val="003D1B8F"/>
    <w:rsid w:val="0042382E"/>
    <w:rsid w:val="00450BC2"/>
    <w:rsid w:val="00452DD5"/>
    <w:rsid w:val="00477E88"/>
    <w:rsid w:val="004D78B3"/>
    <w:rsid w:val="00500F3A"/>
    <w:rsid w:val="00542D53"/>
    <w:rsid w:val="005A385A"/>
    <w:rsid w:val="005A4CD7"/>
    <w:rsid w:val="005C4306"/>
    <w:rsid w:val="005C48E2"/>
    <w:rsid w:val="005C7A6B"/>
    <w:rsid w:val="00617436"/>
    <w:rsid w:val="006432DE"/>
    <w:rsid w:val="00677FC8"/>
    <w:rsid w:val="006B7D50"/>
    <w:rsid w:val="006C250B"/>
    <w:rsid w:val="006F56B2"/>
    <w:rsid w:val="00700A25"/>
    <w:rsid w:val="00704BC3"/>
    <w:rsid w:val="00770E87"/>
    <w:rsid w:val="007B1E02"/>
    <w:rsid w:val="008C62EF"/>
    <w:rsid w:val="008C6E3C"/>
    <w:rsid w:val="008E29D2"/>
    <w:rsid w:val="00921D9D"/>
    <w:rsid w:val="00933C8C"/>
    <w:rsid w:val="009502D7"/>
    <w:rsid w:val="00960B0E"/>
    <w:rsid w:val="009741C4"/>
    <w:rsid w:val="009906DC"/>
    <w:rsid w:val="0099580A"/>
    <w:rsid w:val="009E6432"/>
    <w:rsid w:val="009E69F3"/>
    <w:rsid w:val="00A0430E"/>
    <w:rsid w:val="00A25DDC"/>
    <w:rsid w:val="00A344A7"/>
    <w:rsid w:val="00A5717A"/>
    <w:rsid w:val="00AD1F05"/>
    <w:rsid w:val="00AE5A67"/>
    <w:rsid w:val="00BA589D"/>
    <w:rsid w:val="00BE0403"/>
    <w:rsid w:val="00C72F7C"/>
    <w:rsid w:val="00C86F4F"/>
    <w:rsid w:val="00C94C9C"/>
    <w:rsid w:val="00CA2CD0"/>
    <w:rsid w:val="00CE0303"/>
    <w:rsid w:val="00D003B9"/>
    <w:rsid w:val="00D07604"/>
    <w:rsid w:val="00D83C6F"/>
    <w:rsid w:val="00DF2967"/>
    <w:rsid w:val="00E027D7"/>
    <w:rsid w:val="00E34EDD"/>
    <w:rsid w:val="00E46CF3"/>
    <w:rsid w:val="00E62108"/>
    <w:rsid w:val="00EB540E"/>
    <w:rsid w:val="00ED1049"/>
    <w:rsid w:val="00EE3DBC"/>
    <w:rsid w:val="00F140E3"/>
    <w:rsid w:val="00F2123C"/>
    <w:rsid w:val="00F513A6"/>
    <w:rsid w:val="00FB7E74"/>
    <w:rsid w:val="00FC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7</cp:revision>
  <cp:lastPrinted>2026-04-13T16:41:00Z</cp:lastPrinted>
  <dcterms:created xsi:type="dcterms:W3CDTF">2025-01-21T16:23:00Z</dcterms:created>
  <dcterms:modified xsi:type="dcterms:W3CDTF">2026-04-13T16:41:00Z</dcterms:modified>
</cp:coreProperties>
</file>