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4F4D5343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69212B5C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598398FD" w14:textId="77777777" w:rsidR="001F2F56" w:rsidRDefault="001F2F56" w:rsidP="001F2F5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</w:p>
    <w:p w14:paraId="041C6BF7" w14:textId="13C2036F" w:rsidR="002E5EF5" w:rsidRPr="00ED0DAE" w:rsidRDefault="002E5EF5" w:rsidP="001F2F5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OFICIO/SAMAPA/</w:t>
      </w:r>
      <w:r w:rsidR="00670E6B">
        <w:rPr>
          <w:rFonts w:ascii="Arial" w:eastAsia="Times New Roman" w:hAnsi="Arial" w:cs="Arial"/>
          <w:b/>
          <w:bCs/>
          <w:color w:val="000000"/>
          <w:lang w:eastAsia="es-MX"/>
        </w:rPr>
        <w:t>0278</w:t>
      </w:r>
      <w:bookmarkStart w:id="0" w:name="_GoBack"/>
      <w:bookmarkEnd w:id="0"/>
      <w:r w:rsidR="007E5D5B" w:rsidRPr="00ED0DAE">
        <w:rPr>
          <w:rFonts w:ascii="Arial" w:eastAsia="Times New Roman" w:hAnsi="Arial" w:cs="Arial"/>
          <w:b/>
          <w:bCs/>
          <w:color w:val="000000"/>
          <w:lang w:eastAsia="es-MX"/>
        </w:rPr>
        <w:t>/</w:t>
      </w: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202</w:t>
      </w:r>
      <w:r w:rsidR="001F2F56">
        <w:rPr>
          <w:rFonts w:ascii="Arial" w:eastAsia="Times New Roman" w:hAnsi="Arial" w:cs="Arial"/>
          <w:b/>
          <w:bCs/>
          <w:color w:val="000000"/>
          <w:lang w:eastAsia="es-MX"/>
        </w:rPr>
        <w:t>6</w:t>
      </w:r>
    </w:p>
    <w:p w14:paraId="32C4E61C" w14:textId="77777777" w:rsidR="001F2F56" w:rsidRDefault="001F2F56" w:rsidP="001F2F5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FA53CF5" w14:textId="0DD4AB86" w:rsidR="00ED0DAE" w:rsidRPr="00ED0DAE" w:rsidRDefault="00176594" w:rsidP="001F2F5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CIUDADANIA EN GENERAL</w:t>
      </w:r>
    </w:p>
    <w:p w14:paraId="76935945" w14:textId="4814C8D0" w:rsidR="001F2F56" w:rsidRPr="001F2F56" w:rsidRDefault="00176594" w:rsidP="001F2F5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32F84386" w14:textId="77777777" w:rsid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Buen día, esperando se encuentren de la mejor manera y para seguir cumpliendo con la información que menciona </w:t>
      </w:r>
      <w:r w:rsidR="006C25E1">
        <w:rPr>
          <w:rFonts w:ascii="Arial" w:hAnsi="Arial" w:cs="Arial"/>
          <w:color w:val="000000"/>
        </w:rPr>
        <w:t xml:space="preserve">el </w:t>
      </w:r>
      <w:r w:rsidR="006C25E1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</w:t>
      </w:r>
      <w:r w:rsidR="006C25E1">
        <w:rPr>
          <w:rFonts w:ascii="Arial" w:hAnsi="Arial" w:cs="Arial"/>
          <w:b/>
          <w:bCs/>
          <w:color w:val="000000"/>
        </w:rPr>
        <w:t>I</w:t>
      </w:r>
      <w:r w:rsidRPr="00A15C43">
        <w:rPr>
          <w:rFonts w:ascii="Arial" w:hAnsi="Arial" w:cs="Arial"/>
          <w:b/>
          <w:bCs/>
          <w:color w:val="000000"/>
        </w:rPr>
        <w:t xml:space="preserve">V del inciso </w:t>
      </w:r>
      <w:r w:rsidR="006C25E1">
        <w:rPr>
          <w:rFonts w:ascii="Arial" w:hAnsi="Arial" w:cs="Arial"/>
          <w:b/>
          <w:bCs/>
          <w:color w:val="000000"/>
        </w:rPr>
        <w:t>I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2E68AF03" w14:textId="1C70EB1C" w:rsidR="006C25E1" w:rsidRP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 w:rsidRPr="006C25E1">
        <w:rPr>
          <w:rFonts w:ascii="Arial" w:hAnsi="Arial" w:cs="Arial"/>
          <w:b/>
          <w:bCs/>
          <w:color w:val="000000"/>
        </w:rPr>
        <w:t>“</w:t>
      </w:r>
      <w:r w:rsidR="006C25E1" w:rsidRPr="006C25E1">
        <w:rPr>
          <w:rFonts w:ascii="Arial" w:hAnsi="Arial" w:cs="Arial"/>
          <w:b/>
          <w:bCs/>
          <w:color w:val="000000"/>
        </w:rPr>
        <w:t>Los demás instrumentos norma</w:t>
      </w:r>
      <w:r w:rsidR="006C25E1">
        <w:rPr>
          <w:rFonts w:ascii="Arial" w:hAnsi="Arial" w:cs="Arial"/>
          <w:b/>
          <w:bCs/>
          <w:color w:val="000000"/>
        </w:rPr>
        <w:t>t</w:t>
      </w:r>
      <w:r w:rsidR="006C25E1" w:rsidRPr="006C25E1">
        <w:rPr>
          <w:rFonts w:ascii="Arial" w:hAnsi="Arial" w:cs="Arial"/>
          <w:b/>
          <w:bCs/>
          <w:color w:val="000000"/>
        </w:rPr>
        <w:t>ivos internos aplicables”</w:t>
      </w:r>
    </w:p>
    <w:p w14:paraId="62294E80" w14:textId="358F6D5C" w:rsidR="006C25E1" w:rsidRDefault="006C25E1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Por este medio me permito saludarle y en su caso aprovecho para hacer de su conocimiento que en este Organismo Público Descentralizado denominado (SAMAPA), que, </w:t>
      </w:r>
      <w:r w:rsidRPr="006C25E1">
        <w:rPr>
          <w:rFonts w:ascii="Arial" w:hAnsi="Arial" w:cs="Arial"/>
          <w:b/>
          <w:bCs/>
          <w:color w:val="000000"/>
        </w:rPr>
        <w:t>durante</w:t>
      </w:r>
      <w:r>
        <w:rPr>
          <w:rFonts w:ascii="Arial" w:hAnsi="Arial" w:cs="Arial"/>
          <w:color w:val="000000"/>
        </w:rPr>
        <w:t xml:space="preserve"> </w:t>
      </w:r>
      <w:r w:rsidR="00D92C86">
        <w:rPr>
          <w:rFonts w:ascii="Arial" w:hAnsi="Arial" w:cs="Arial"/>
          <w:b/>
          <w:bCs/>
          <w:color w:val="000000"/>
        </w:rPr>
        <w:t xml:space="preserve">el mes de </w:t>
      </w:r>
      <w:proofErr w:type="gramStart"/>
      <w:r w:rsidR="00076AD0">
        <w:rPr>
          <w:rFonts w:ascii="Arial" w:hAnsi="Arial" w:cs="Arial"/>
          <w:b/>
          <w:bCs/>
          <w:color w:val="000000"/>
        </w:rPr>
        <w:t>Abril</w:t>
      </w:r>
      <w:proofErr w:type="gramEnd"/>
      <w:r>
        <w:rPr>
          <w:rFonts w:ascii="Arial" w:hAnsi="Arial" w:cs="Arial"/>
          <w:b/>
          <w:bCs/>
          <w:color w:val="000000"/>
        </w:rPr>
        <w:t xml:space="preserve"> del presente año, los manuales publicados en esta página se encuentran vigentes, toda vez que surtan alguna modificación se publicarán las actualizaciones correspondientes. </w:t>
      </w:r>
      <w:r>
        <w:rPr>
          <w:rFonts w:ascii="Arial" w:hAnsi="Arial" w:cs="Arial"/>
          <w:color w:val="000000"/>
        </w:rPr>
        <w:t>Con motivo de generar la actualización para su publicación en la página de Transparencia de conformidad con la Ley de Transparencia y Acceso a la Información Pública del Estado de Jalisco y sus Municipios, Artículo 8 fracción IV, Inciso I.</w:t>
      </w:r>
    </w:p>
    <w:p w14:paraId="100C5A29" w14:textId="60689C8A" w:rsidR="006C25E1" w:rsidRDefault="006C25E1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Sin </w:t>
      </w:r>
      <w:r w:rsidR="00F34C41">
        <w:rPr>
          <w:rFonts w:ascii="Arial" w:hAnsi="Arial" w:cs="Arial"/>
          <w:color w:val="000000"/>
        </w:rPr>
        <w:t>más</w:t>
      </w:r>
      <w:r>
        <w:rPr>
          <w:rFonts w:ascii="Arial" w:hAnsi="Arial" w:cs="Arial"/>
          <w:color w:val="000000"/>
        </w:rPr>
        <w:t xml:space="preserve"> por el momento me despido agradeciendo su atención a la presente</w:t>
      </w:r>
    </w:p>
    <w:p w14:paraId="284A5731" w14:textId="77777777" w:rsidR="001F2F56" w:rsidRDefault="001F2F56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</w:p>
    <w:p w14:paraId="712C7C75" w14:textId="36C92835" w:rsidR="006C25E1" w:rsidRDefault="006C25E1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Ixtlahuacán</w:t>
      </w:r>
      <w:proofErr w:type="spellEnd"/>
      <w:r>
        <w:rPr>
          <w:rFonts w:ascii="Arial" w:hAnsi="Arial" w:cs="Arial"/>
          <w:color w:val="000000"/>
        </w:rPr>
        <w:t xml:space="preserve"> de los Membrillos, Jalisco. A </w:t>
      </w:r>
      <w:r w:rsidR="00076AD0">
        <w:rPr>
          <w:rFonts w:ascii="Arial" w:hAnsi="Arial" w:cs="Arial"/>
          <w:color w:val="000000"/>
        </w:rPr>
        <w:t>05</w:t>
      </w:r>
      <w:r w:rsidR="00DE46D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de </w:t>
      </w:r>
      <w:proofErr w:type="gramStart"/>
      <w:r w:rsidR="00076AD0">
        <w:rPr>
          <w:rFonts w:ascii="Arial" w:hAnsi="Arial" w:cs="Arial"/>
          <w:color w:val="000000"/>
        </w:rPr>
        <w:t>Mayo</w:t>
      </w:r>
      <w:proofErr w:type="gramEnd"/>
      <w:r>
        <w:rPr>
          <w:rFonts w:ascii="Arial" w:hAnsi="Arial" w:cs="Arial"/>
          <w:color w:val="000000"/>
        </w:rPr>
        <w:t xml:space="preserve"> del 202</w:t>
      </w:r>
      <w:r w:rsidR="001F2F56">
        <w:rPr>
          <w:rFonts w:ascii="Arial" w:hAnsi="Arial" w:cs="Arial"/>
          <w:color w:val="000000"/>
        </w:rPr>
        <w:t>6</w:t>
      </w:r>
    </w:p>
    <w:p w14:paraId="0BC585C4" w14:textId="77777777" w:rsidR="001F2F56" w:rsidRDefault="001F2F56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</w:p>
    <w:p w14:paraId="6A439FD4" w14:textId="319D6DBA" w:rsidR="001F2F56" w:rsidRPr="001F2F56" w:rsidRDefault="001F2F56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</w:rPr>
      </w:pPr>
      <w:r w:rsidRPr="001F2F56">
        <w:rPr>
          <w:rFonts w:ascii="Arial" w:hAnsi="Arial" w:cs="Arial"/>
          <w:b/>
          <w:color w:val="000000"/>
        </w:rPr>
        <w:t>“2026, Año de la Conmemoración del 442 Aniversario de la Fundación de la Hacienda de San Juan de los Cedros y del Centenario del Natalicio del Torero Don Manuel Capetillo Villaseñor”</w:t>
      </w:r>
    </w:p>
    <w:p w14:paraId="0336E956" w14:textId="37AB9C09" w:rsidR="001F2F56" w:rsidRDefault="006B50D2" w:rsidP="00D92C86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0F99FE50" w14:textId="21BDFB30" w:rsidR="00D92C86" w:rsidRDefault="00D92C86" w:rsidP="00D92C86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</w:p>
    <w:p w14:paraId="08788181" w14:textId="0CF03BBE" w:rsidR="00176594" w:rsidRDefault="00D92C86" w:rsidP="00D92C86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_______________________                                   ____________________________</w:t>
      </w:r>
    </w:p>
    <w:p w14:paraId="6F38E4BB" w14:textId="42CE8BE2" w:rsidR="00D92C86" w:rsidRDefault="00D92C86" w:rsidP="00D92C86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Lic. Luis Ramón Pérez Bravo                             Lic. Cintia Carolina Aguilera Arreola</w:t>
      </w:r>
    </w:p>
    <w:p w14:paraId="47975330" w14:textId="34660839" w:rsidR="00D92C86" w:rsidRPr="00ED0DAE" w:rsidRDefault="00D92C86" w:rsidP="00D92C86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Director General de SAMAPA                          Titular de la Unidad de Transparencia</w:t>
      </w:r>
    </w:p>
    <w:sectPr w:rsidR="00D92C86" w:rsidRPr="00ED0DAE" w:rsidSect="00ED0DAE">
      <w:head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81F1F7" w14:textId="77777777" w:rsidR="00F34F14" w:rsidRDefault="00F34F14" w:rsidP="008E29D2">
      <w:pPr>
        <w:spacing w:after="0" w:line="240" w:lineRule="auto"/>
      </w:pPr>
      <w:r>
        <w:separator/>
      </w:r>
    </w:p>
  </w:endnote>
  <w:endnote w:type="continuationSeparator" w:id="0">
    <w:p w14:paraId="26A2847E" w14:textId="77777777" w:rsidR="00F34F14" w:rsidRDefault="00F34F1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D0AC82" w14:textId="77777777" w:rsidR="00F34F14" w:rsidRDefault="00F34F14" w:rsidP="008E29D2">
      <w:pPr>
        <w:spacing w:after="0" w:line="240" w:lineRule="auto"/>
      </w:pPr>
      <w:r>
        <w:separator/>
      </w:r>
    </w:p>
  </w:footnote>
  <w:footnote w:type="continuationSeparator" w:id="0">
    <w:p w14:paraId="2051381D" w14:textId="77777777" w:rsidR="00F34F14" w:rsidRDefault="00F34F1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0F215E14">
          <wp:simplePos x="0" y="0"/>
          <wp:positionH relativeFrom="column">
            <wp:posOffset>-942975</wp:posOffset>
          </wp:positionH>
          <wp:positionV relativeFrom="paragraph">
            <wp:posOffset>-430530</wp:posOffset>
          </wp:positionV>
          <wp:extent cx="7822565" cy="12763500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6322" cy="12802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5BEC"/>
    <w:rsid w:val="0002030E"/>
    <w:rsid w:val="000666B6"/>
    <w:rsid w:val="00070113"/>
    <w:rsid w:val="00076AD0"/>
    <w:rsid w:val="000F7E2F"/>
    <w:rsid w:val="00102E92"/>
    <w:rsid w:val="00105A9C"/>
    <w:rsid w:val="00111CFB"/>
    <w:rsid w:val="00155AF9"/>
    <w:rsid w:val="00176594"/>
    <w:rsid w:val="00187045"/>
    <w:rsid w:val="001B4AED"/>
    <w:rsid w:val="001B63D3"/>
    <w:rsid w:val="001F2F56"/>
    <w:rsid w:val="002240E0"/>
    <w:rsid w:val="00230EC3"/>
    <w:rsid w:val="00241E8E"/>
    <w:rsid w:val="002925C1"/>
    <w:rsid w:val="002A2FC5"/>
    <w:rsid w:val="002B1666"/>
    <w:rsid w:val="002D1F48"/>
    <w:rsid w:val="002D7EE3"/>
    <w:rsid w:val="002E5EF5"/>
    <w:rsid w:val="003124B5"/>
    <w:rsid w:val="00342E1C"/>
    <w:rsid w:val="00346E01"/>
    <w:rsid w:val="003607FA"/>
    <w:rsid w:val="003763B1"/>
    <w:rsid w:val="003946EC"/>
    <w:rsid w:val="003949AD"/>
    <w:rsid w:val="003A57E3"/>
    <w:rsid w:val="003A664C"/>
    <w:rsid w:val="003E6B36"/>
    <w:rsid w:val="003F3799"/>
    <w:rsid w:val="003F7819"/>
    <w:rsid w:val="003F7DFA"/>
    <w:rsid w:val="00411756"/>
    <w:rsid w:val="00413F0F"/>
    <w:rsid w:val="004174B8"/>
    <w:rsid w:val="00433209"/>
    <w:rsid w:val="00436AE6"/>
    <w:rsid w:val="004976A3"/>
    <w:rsid w:val="004A2C7F"/>
    <w:rsid w:val="004A5BD2"/>
    <w:rsid w:val="004C7DCA"/>
    <w:rsid w:val="005006BB"/>
    <w:rsid w:val="00523E24"/>
    <w:rsid w:val="00537FB9"/>
    <w:rsid w:val="005A270D"/>
    <w:rsid w:val="005C3203"/>
    <w:rsid w:val="005C6229"/>
    <w:rsid w:val="005E2917"/>
    <w:rsid w:val="005E46DB"/>
    <w:rsid w:val="005E4C31"/>
    <w:rsid w:val="005F645F"/>
    <w:rsid w:val="00630E8A"/>
    <w:rsid w:val="00670E6B"/>
    <w:rsid w:val="006B0CBC"/>
    <w:rsid w:val="006B50D2"/>
    <w:rsid w:val="006C25E1"/>
    <w:rsid w:val="006D1FB9"/>
    <w:rsid w:val="006D48A9"/>
    <w:rsid w:val="0072751F"/>
    <w:rsid w:val="007276A0"/>
    <w:rsid w:val="0074412F"/>
    <w:rsid w:val="00753F7E"/>
    <w:rsid w:val="00783C7B"/>
    <w:rsid w:val="007A0F19"/>
    <w:rsid w:val="007B4C25"/>
    <w:rsid w:val="007C43AA"/>
    <w:rsid w:val="007E28ED"/>
    <w:rsid w:val="007E5D5B"/>
    <w:rsid w:val="007E6920"/>
    <w:rsid w:val="0080464B"/>
    <w:rsid w:val="00843873"/>
    <w:rsid w:val="00855C75"/>
    <w:rsid w:val="008609E8"/>
    <w:rsid w:val="008637CC"/>
    <w:rsid w:val="008643B5"/>
    <w:rsid w:val="00876884"/>
    <w:rsid w:val="00881352"/>
    <w:rsid w:val="008920F8"/>
    <w:rsid w:val="00896238"/>
    <w:rsid w:val="008A6C08"/>
    <w:rsid w:val="008E29D2"/>
    <w:rsid w:val="008E6B9D"/>
    <w:rsid w:val="008F3BF8"/>
    <w:rsid w:val="008F41CE"/>
    <w:rsid w:val="008F516F"/>
    <w:rsid w:val="009122D5"/>
    <w:rsid w:val="009506FC"/>
    <w:rsid w:val="009B3D57"/>
    <w:rsid w:val="00A01DED"/>
    <w:rsid w:val="00A07524"/>
    <w:rsid w:val="00A15C43"/>
    <w:rsid w:val="00A22E24"/>
    <w:rsid w:val="00A366F4"/>
    <w:rsid w:val="00A52480"/>
    <w:rsid w:val="00A57A17"/>
    <w:rsid w:val="00A8469D"/>
    <w:rsid w:val="00A84CCC"/>
    <w:rsid w:val="00AB3A06"/>
    <w:rsid w:val="00AC5C71"/>
    <w:rsid w:val="00AD2DEB"/>
    <w:rsid w:val="00AE196A"/>
    <w:rsid w:val="00B07D96"/>
    <w:rsid w:val="00BC0E0D"/>
    <w:rsid w:val="00BC655A"/>
    <w:rsid w:val="00C22202"/>
    <w:rsid w:val="00C2567E"/>
    <w:rsid w:val="00C27054"/>
    <w:rsid w:val="00C37DFB"/>
    <w:rsid w:val="00C50BB4"/>
    <w:rsid w:val="00CB3728"/>
    <w:rsid w:val="00CE4730"/>
    <w:rsid w:val="00D50A0B"/>
    <w:rsid w:val="00D6614F"/>
    <w:rsid w:val="00D83C6F"/>
    <w:rsid w:val="00D9143B"/>
    <w:rsid w:val="00D92C86"/>
    <w:rsid w:val="00DA238B"/>
    <w:rsid w:val="00DB6358"/>
    <w:rsid w:val="00DD2309"/>
    <w:rsid w:val="00DD5566"/>
    <w:rsid w:val="00DD5D49"/>
    <w:rsid w:val="00DE0DB1"/>
    <w:rsid w:val="00DE46DC"/>
    <w:rsid w:val="00E01BB8"/>
    <w:rsid w:val="00E0373E"/>
    <w:rsid w:val="00E20811"/>
    <w:rsid w:val="00E20CA8"/>
    <w:rsid w:val="00E50EBD"/>
    <w:rsid w:val="00E56671"/>
    <w:rsid w:val="00E6500F"/>
    <w:rsid w:val="00E75012"/>
    <w:rsid w:val="00ED0DAE"/>
    <w:rsid w:val="00F031A8"/>
    <w:rsid w:val="00F2123C"/>
    <w:rsid w:val="00F32244"/>
    <w:rsid w:val="00F34C41"/>
    <w:rsid w:val="00F34F14"/>
    <w:rsid w:val="00F5114B"/>
    <w:rsid w:val="00F73DE0"/>
    <w:rsid w:val="00F776F9"/>
    <w:rsid w:val="00F90D83"/>
    <w:rsid w:val="00FB11F0"/>
    <w:rsid w:val="00FC38C3"/>
    <w:rsid w:val="00FD1621"/>
    <w:rsid w:val="00FD27C0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9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917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81BC2-EE33-4B2E-B6B2-4C7D9A044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116</TotalTime>
  <Pages>1</Pages>
  <Words>244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30</cp:revision>
  <cp:lastPrinted>2026-05-05T16:41:00Z</cp:lastPrinted>
  <dcterms:created xsi:type="dcterms:W3CDTF">2024-06-20T18:27:00Z</dcterms:created>
  <dcterms:modified xsi:type="dcterms:W3CDTF">2026-05-05T16:44:00Z</dcterms:modified>
</cp:coreProperties>
</file>