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37DB905" w14:textId="77777777" w:rsidR="004806D9" w:rsidRPr="00181D22" w:rsidRDefault="004806D9" w:rsidP="00433209">
      <w:pPr>
        <w:jc w:val="right"/>
        <w:rPr>
          <w:rFonts w:ascii="Arial" w:hAnsi="Arial" w:cs="Arial"/>
          <w:b/>
          <w:bCs/>
        </w:rPr>
      </w:pPr>
    </w:p>
    <w:p w14:paraId="3E816C94" w14:textId="2A1A2A7D" w:rsidR="00070113" w:rsidRDefault="00181D22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OFICIO/SAMAPA/</w:t>
      </w:r>
      <w:r w:rsidR="003866C9">
        <w:rPr>
          <w:rFonts w:ascii="Arial" w:hAnsi="Arial" w:cs="Arial"/>
          <w:b/>
          <w:bCs/>
          <w:color w:val="000000"/>
          <w:sz w:val="20"/>
          <w:szCs w:val="20"/>
        </w:rPr>
        <w:t>0280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/202</w:t>
      </w:r>
      <w:r w:rsidR="00213B39">
        <w:rPr>
          <w:rFonts w:ascii="Arial" w:hAnsi="Arial" w:cs="Arial"/>
          <w:b/>
          <w:bCs/>
          <w:color w:val="000000"/>
          <w:sz w:val="20"/>
          <w:szCs w:val="20"/>
        </w:rPr>
        <w:t>6</w:t>
      </w:r>
    </w:p>
    <w:p w14:paraId="7237B6FB" w14:textId="77777777" w:rsidR="00BC2DBF" w:rsidRPr="00350460" w:rsidRDefault="00BC2DBF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4A49630" w14:textId="385DD6E2" w:rsidR="00E559ED" w:rsidRPr="00350460" w:rsidRDefault="004806D9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CIUDADANOS EN GENERAL</w:t>
      </w:r>
    </w:p>
    <w:p w14:paraId="71DBBC99" w14:textId="5E73B1B8" w:rsidR="00E559ED" w:rsidRDefault="00E559ED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PRESENTE</w:t>
      </w:r>
    </w:p>
    <w:p w14:paraId="1775C779" w14:textId="77777777" w:rsidR="00BC2DBF" w:rsidRPr="00350460" w:rsidRDefault="00BC2DBF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49B011" w14:textId="2A5982A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>Buen día, esperando se encuentren de la mejor manera y para seguir cumpliendo con la información que mencionan los siguientes artículos:</w:t>
      </w:r>
    </w:p>
    <w:p w14:paraId="541D2122" w14:textId="77777777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63EA3C" w14:textId="38210028" w:rsidR="004806D9" w:rsidRPr="00350460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Ley de Transparencia y Acceso a la Información Pública del Estado de Jalisco y sus Municipios artículo 25 de la fracción VI que refiere a:</w:t>
      </w:r>
    </w:p>
    <w:p w14:paraId="1BCE6483" w14:textId="77777777" w:rsidR="00350460" w:rsidRPr="00350460" w:rsidRDefault="00350460" w:rsidP="0035046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8B4D1D" w14:textId="1E5BA908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“Publicar permanentemente en internet u otros medios de fácil acceso y comprensión para la población, así como actualizar una vez al mes, la información fundamental que corresponda”;</w:t>
      </w:r>
    </w:p>
    <w:p w14:paraId="402E692C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E56847" w14:textId="722A366C" w:rsidR="004806D9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Ley de Transparencia y Acceso a la Información </w:t>
      </w:r>
      <w:r w:rsidR="003D70DD" w:rsidRPr="00350460">
        <w:rPr>
          <w:rFonts w:ascii="Arial" w:hAnsi="Arial" w:cs="Arial"/>
          <w:color w:val="000000"/>
          <w:sz w:val="20"/>
          <w:szCs w:val="20"/>
        </w:rPr>
        <w:t>Pública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Estado de Jalisco y sus Municipios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ARTICULO 8 DE LA FRACCIÓN V DEL INCISO H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que refiere a:</w:t>
      </w:r>
    </w:p>
    <w:p w14:paraId="1460B66F" w14:textId="77777777" w:rsidR="00350460" w:rsidRPr="00350460" w:rsidRDefault="00350460" w:rsidP="00350460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50B4593E" w14:textId="794AFA81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“EL LISTADO DE JUBILADOS Y PENSIONADOS Y EL MONTO QUE RECIBEN”</w:t>
      </w:r>
    </w:p>
    <w:p w14:paraId="45EEFA67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4A1B07" w14:textId="63791BB1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Hago de su conocimiento que en este Organismo Público Descentralizado denominado Sistema Administrativo Municipal de Agua Potable y Alcantarillado (SAMAPA), durante </w:t>
      </w:r>
      <w:r w:rsidR="006003A6">
        <w:rPr>
          <w:rFonts w:ascii="Arial" w:hAnsi="Arial" w:cs="Arial"/>
          <w:color w:val="000000"/>
          <w:sz w:val="20"/>
          <w:szCs w:val="20"/>
        </w:rPr>
        <w:t xml:space="preserve">el mes de </w:t>
      </w:r>
      <w:proofErr w:type="gramStart"/>
      <w:r w:rsidR="003866C9">
        <w:rPr>
          <w:rFonts w:ascii="Arial" w:hAnsi="Arial" w:cs="Arial"/>
          <w:color w:val="000000"/>
          <w:sz w:val="20"/>
          <w:szCs w:val="20"/>
        </w:rPr>
        <w:t>Abril</w:t>
      </w:r>
      <w:proofErr w:type="gramEnd"/>
      <w:r w:rsidRPr="00350460">
        <w:rPr>
          <w:rFonts w:ascii="Arial" w:hAnsi="Arial" w:cs="Arial"/>
          <w:color w:val="000000"/>
          <w:sz w:val="20"/>
          <w:szCs w:val="20"/>
        </w:rPr>
        <w:t xml:space="preserve"> del 202</w:t>
      </w:r>
      <w:r w:rsidR="00BC2DBF">
        <w:rPr>
          <w:rFonts w:ascii="Arial" w:hAnsi="Arial" w:cs="Arial"/>
          <w:color w:val="000000"/>
          <w:sz w:val="20"/>
          <w:szCs w:val="20"/>
        </w:rPr>
        <w:t>6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este OPD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NO HA GENERADO INFORMACIÓN SOBRE JUBILADOS Y PENSIONADOS POR TAL MOTIVO LA INFORMACIÓN SOBRE EL MONTO QUE RECIBE ES INEXISTENTE.</w:t>
      </w:r>
    </w:p>
    <w:p w14:paraId="60DA9689" w14:textId="77777777" w:rsidR="004806D9" w:rsidRPr="00E7237F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2D222FA" w14:textId="6B5907F0" w:rsidR="004806D9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Sin </w:t>
      </w:r>
      <w:r w:rsidR="004806D9" w:rsidRPr="00350460">
        <w:rPr>
          <w:rFonts w:ascii="Arial" w:hAnsi="Arial" w:cs="Arial"/>
          <w:color w:val="000000"/>
          <w:sz w:val="20"/>
          <w:szCs w:val="20"/>
        </w:rPr>
        <w:t>más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por el momento me despido agradeciendo su atención a la presente</w:t>
      </w:r>
    </w:p>
    <w:p w14:paraId="51927E58" w14:textId="77777777" w:rsidR="00BC2DBF" w:rsidRPr="00350460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5FBCD014" w14:textId="51510E4D" w:rsidR="00E559ED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50460">
        <w:rPr>
          <w:rFonts w:ascii="Arial" w:hAnsi="Arial" w:cs="Arial"/>
          <w:color w:val="000000"/>
          <w:sz w:val="20"/>
          <w:szCs w:val="20"/>
        </w:rPr>
        <w:t>Ixtlahuacán</w:t>
      </w:r>
      <w:proofErr w:type="spellEnd"/>
      <w:r w:rsidRPr="00350460">
        <w:rPr>
          <w:rFonts w:ascii="Arial" w:hAnsi="Arial" w:cs="Arial"/>
          <w:color w:val="000000"/>
          <w:sz w:val="20"/>
          <w:szCs w:val="20"/>
        </w:rPr>
        <w:t xml:space="preserve"> de los Membrillos, Jalisco a </w:t>
      </w:r>
      <w:r w:rsidR="003866C9">
        <w:rPr>
          <w:rFonts w:ascii="Arial" w:hAnsi="Arial" w:cs="Arial"/>
          <w:color w:val="000000"/>
          <w:sz w:val="20"/>
          <w:szCs w:val="20"/>
        </w:rPr>
        <w:t>05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gramStart"/>
      <w:r w:rsidR="003866C9">
        <w:rPr>
          <w:rFonts w:ascii="Arial" w:hAnsi="Arial" w:cs="Arial"/>
          <w:color w:val="000000"/>
          <w:sz w:val="20"/>
          <w:szCs w:val="20"/>
        </w:rPr>
        <w:t>Mayo</w:t>
      </w:r>
      <w:proofErr w:type="gramEnd"/>
      <w:r w:rsidRPr="00350460">
        <w:rPr>
          <w:rFonts w:ascii="Arial" w:hAnsi="Arial" w:cs="Arial"/>
          <w:color w:val="000000"/>
          <w:sz w:val="20"/>
          <w:szCs w:val="20"/>
        </w:rPr>
        <w:t xml:space="preserve"> de</w:t>
      </w:r>
      <w:r w:rsidR="009F2123">
        <w:rPr>
          <w:rFonts w:ascii="Arial" w:hAnsi="Arial" w:cs="Arial"/>
          <w:color w:val="000000"/>
          <w:sz w:val="20"/>
          <w:szCs w:val="20"/>
        </w:rPr>
        <w:t>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202</w:t>
      </w:r>
      <w:r w:rsidR="00BC2DBF">
        <w:rPr>
          <w:rFonts w:ascii="Arial" w:hAnsi="Arial" w:cs="Arial"/>
          <w:color w:val="000000"/>
          <w:sz w:val="20"/>
          <w:szCs w:val="20"/>
        </w:rPr>
        <w:t>6.</w:t>
      </w:r>
    </w:p>
    <w:p w14:paraId="1D91543A" w14:textId="77777777" w:rsid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16426C0E" w14:textId="0D41742D" w:rsidR="00BC2DBF" w:rsidRP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C2DBF">
        <w:rPr>
          <w:rFonts w:ascii="Arial" w:hAnsi="Arial" w:cs="Arial"/>
          <w:b/>
          <w:color w:val="000000"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7CD04D86" w14:textId="44EA6DB2" w:rsidR="006003A6" w:rsidRDefault="00181D22" w:rsidP="003866C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FIRMA</w:t>
      </w:r>
    </w:p>
    <w:p w14:paraId="707F1C81" w14:textId="77777777" w:rsidR="003866C9" w:rsidRPr="00350460" w:rsidRDefault="003866C9" w:rsidP="003866C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4099F98" w14:textId="2B11051A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______________________________                        </w:t>
      </w:r>
      <w:r w:rsidR="003866C9">
        <w:rPr>
          <w:rFonts w:ascii="Arial" w:hAnsi="Arial" w:cs="Arial"/>
          <w:b/>
          <w:bCs/>
          <w:color w:val="000000"/>
          <w:sz w:val="20"/>
          <w:szCs w:val="20"/>
        </w:rPr>
        <w:t xml:space="preserve">       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____________________________</w:t>
      </w:r>
    </w:p>
    <w:p w14:paraId="4E0641D4" w14:textId="317B779E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Lic. Cintia Carolina Aguilera Arreola                           </w:t>
      </w:r>
      <w:r w:rsidR="003866C9">
        <w:rPr>
          <w:rFonts w:ascii="Arial" w:hAnsi="Arial" w:cs="Arial"/>
          <w:b/>
          <w:bCs/>
          <w:color w:val="000000"/>
          <w:sz w:val="20"/>
          <w:szCs w:val="20"/>
        </w:rPr>
        <w:t xml:space="preserve">      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Lic. Luis Ramón Pérez Bravo</w:t>
      </w:r>
    </w:p>
    <w:p w14:paraId="7E1C74E8" w14:textId="5B88BAE2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Titular de la Unidad de Transparencia                          </w:t>
      </w:r>
      <w:r w:rsidR="003866C9">
        <w:rPr>
          <w:rFonts w:ascii="Arial" w:hAnsi="Arial" w:cs="Arial"/>
          <w:b/>
          <w:bCs/>
          <w:color w:val="000000"/>
          <w:sz w:val="20"/>
          <w:szCs w:val="20"/>
        </w:rPr>
        <w:t xml:space="preserve">      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Director General de SAMAPA</w:t>
      </w:r>
    </w:p>
    <w:p w14:paraId="7573B18C" w14:textId="27764812" w:rsidR="00181D22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Y Legalidad</w:t>
      </w:r>
    </w:p>
    <w:p w14:paraId="7FB79774" w14:textId="6FFECEE0" w:rsidR="003866C9" w:rsidRDefault="003866C9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                                        </w:t>
      </w:r>
    </w:p>
    <w:p w14:paraId="1D53494F" w14:textId="1F301EC3" w:rsidR="003866C9" w:rsidRDefault="003866C9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418E81F" w14:textId="3C9609AE" w:rsidR="003866C9" w:rsidRDefault="003866C9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                                       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0"/>
          <w:szCs w:val="20"/>
        </w:rPr>
        <w:t>___________________________</w:t>
      </w:r>
    </w:p>
    <w:p w14:paraId="436FA1F6" w14:textId="3B4AE379" w:rsidR="003866C9" w:rsidRDefault="003866C9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                                        Janeth Rosalina Cruz Sánchez</w:t>
      </w:r>
    </w:p>
    <w:p w14:paraId="682A2C4F" w14:textId="23CD93AB" w:rsidR="003866C9" w:rsidRPr="00350460" w:rsidRDefault="003866C9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                                      Encargada de Recursos Humanos</w:t>
      </w:r>
    </w:p>
    <w:sectPr w:rsidR="003866C9" w:rsidRPr="0035046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30D0A8" w14:textId="77777777" w:rsidR="00883543" w:rsidRDefault="00883543" w:rsidP="008E29D2">
      <w:pPr>
        <w:spacing w:after="0" w:line="240" w:lineRule="auto"/>
      </w:pPr>
      <w:r>
        <w:separator/>
      </w:r>
    </w:p>
  </w:endnote>
  <w:endnote w:type="continuationSeparator" w:id="0">
    <w:p w14:paraId="4BF71B04" w14:textId="77777777" w:rsidR="00883543" w:rsidRDefault="0088354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2DEBA1" w14:textId="77777777" w:rsidR="00883543" w:rsidRDefault="00883543" w:rsidP="008E29D2">
      <w:pPr>
        <w:spacing w:after="0" w:line="240" w:lineRule="auto"/>
      </w:pPr>
      <w:r>
        <w:separator/>
      </w:r>
    </w:p>
  </w:footnote>
  <w:footnote w:type="continuationSeparator" w:id="0">
    <w:p w14:paraId="1376EAA8" w14:textId="77777777" w:rsidR="00883543" w:rsidRDefault="0088354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04663"/>
    <w:multiLevelType w:val="hybridMultilevel"/>
    <w:tmpl w:val="97D40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4A73"/>
    <w:rsid w:val="000173FD"/>
    <w:rsid w:val="000256A0"/>
    <w:rsid w:val="00070113"/>
    <w:rsid w:val="00093465"/>
    <w:rsid w:val="0013666D"/>
    <w:rsid w:val="00181D22"/>
    <w:rsid w:val="001832AE"/>
    <w:rsid w:val="001B356A"/>
    <w:rsid w:val="001C78E0"/>
    <w:rsid w:val="00213B39"/>
    <w:rsid w:val="002240E0"/>
    <w:rsid w:val="002246AE"/>
    <w:rsid w:val="00230D70"/>
    <w:rsid w:val="002510A5"/>
    <w:rsid w:val="00263140"/>
    <w:rsid w:val="0026360B"/>
    <w:rsid w:val="0026752D"/>
    <w:rsid w:val="0027109E"/>
    <w:rsid w:val="002925C1"/>
    <w:rsid w:val="002A23BC"/>
    <w:rsid w:val="002E1325"/>
    <w:rsid w:val="002F6431"/>
    <w:rsid w:val="00313DFE"/>
    <w:rsid w:val="00342E1C"/>
    <w:rsid w:val="00350460"/>
    <w:rsid w:val="003866C9"/>
    <w:rsid w:val="003949AD"/>
    <w:rsid w:val="003A57E3"/>
    <w:rsid w:val="003C14BD"/>
    <w:rsid w:val="003C303E"/>
    <w:rsid w:val="003C677E"/>
    <w:rsid w:val="003D347E"/>
    <w:rsid w:val="003D70DD"/>
    <w:rsid w:val="003E6741"/>
    <w:rsid w:val="00411756"/>
    <w:rsid w:val="004174B8"/>
    <w:rsid w:val="00433209"/>
    <w:rsid w:val="00433EAF"/>
    <w:rsid w:val="0045571B"/>
    <w:rsid w:val="00477F2D"/>
    <w:rsid w:val="004806D9"/>
    <w:rsid w:val="004F751C"/>
    <w:rsid w:val="0052322D"/>
    <w:rsid w:val="00525241"/>
    <w:rsid w:val="0052726C"/>
    <w:rsid w:val="00530ADB"/>
    <w:rsid w:val="00541AF2"/>
    <w:rsid w:val="00541BD2"/>
    <w:rsid w:val="005E46DB"/>
    <w:rsid w:val="005F645F"/>
    <w:rsid w:val="005F676F"/>
    <w:rsid w:val="006003A6"/>
    <w:rsid w:val="00606690"/>
    <w:rsid w:val="00623A99"/>
    <w:rsid w:val="00680F72"/>
    <w:rsid w:val="00681AFC"/>
    <w:rsid w:val="006D73AA"/>
    <w:rsid w:val="006F214A"/>
    <w:rsid w:val="00702243"/>
    <w:rsid w:val="007338BE"/>
    <w:rsid w:val="007714D7"/>
    <w:rsid w:val="00796641"/>
    <w:rsid w:val="007A078A"/>
    <w:rsid w:val="007A0F19"/>
    <w:rsid w:val="00811B11"/>
    <w:rsid w:val="00827158"/>
    <w:rsid w:val="00834D0D"/>
    <w:rsid w:val="00836000"/>
    <w:rsid w:val="00853720"/>
    <w:rsid w:val="00865FAD"/>
    <w:rsid w:val="00870481"/>
    <w:rsid w:val="00876884"/>
    <w:rsid w:val="00881352"/>
    <w:rsid w:val="00883543"/>
    <w:rsid w:val="008A0482"/>
    <w:rsid w:val="008A1E24"/>
    <w:rsid w:val="008A4DE4"/>
    <w:rsid w:val="008C01D7"/>
    <w:rsid w:val="008C395C"/>
    <w:rsid w:val="008D76AB"/>
    <w:rsid w:val="008E29D2"/>
    <w:rsid w:val="008E6B9D"/>
    <w:rsid w:val="009122D5"/>
    <w:rsid w:val="009506FC"/>
    <w:rsid w:val="00971D68"/>
    <w:rsid w:val="009B3D57"/>
    <w:rsid w:val="009C1EDB"/>
    <w:rsid w:val="009F2123"/>
    <w:rsid w:val="00A16BEA"/>
    <w:rsid w:val="00A751B0"/>
    <w:rsid w:val="00AD0829"/>
    <w:rsid w:val="00B52CA7"/>
    <w:rsid w:val="00B93AE8"/>
    <w:rsid w:val="00BC2DBF"/>
    <w:rsid w:val="00C22202"/>
    <w:rsid w:val="00C476A7"/>
    <w:rsid w:val="00C66D0B"/>
    <w:rsid w:val="00C70158"/>
    <w:rsid w:val="00CE205F"/>
    <w:rsid w:val="00CF5612"/>
    <w:rsid w:val="00D34A93"/>
    <w:rsid w:val="00D62446"/>
    <w:rsid w:val="00D6614F"/>
    <w:rsid w:val="00D83C6F"/>
    <w:rsid w:val="00D87EC9"/>
    <w:rsid w:val="00DB2ABD"/>
    <w:rsid w:val="00DC2697"/>
    <w:rsid w:val="00DC551A"/>
    <w:rsid w:val="00DD2309"/>
    <w:rsid w:val="00DD796A"/>
    <w:rsid w:val="00DE785D"/>
    <w:rsid w:val="00E0373E"/>
    <w:rsid w:val="00E50EBD"/>
    <w:rsid w:val="00E559ED"/>
    <w:rsid w:val="00E7237F"/>
    <w:rsid w:val="00E83A80"/>
    <w:rsid w:val="00E96F98"/>
    <w:rsid w:val="00EB2C89"/>
    <w:rsid w:val="00EF656C"/>
    <w:rsid w:val="00F031A8"/>
    <w:rsid w:val="00F21091"/>
    <w:rsid w:val="00F2123C"/>
    <w:rsid w:val="00F321E6"/>
    <w:rsid w:val="00F32244"/>
    <w:rsid w:val="00F715E2"/>
    <w:rsid w:val="00F82AB9"/>
    <w:rsid w:val="00FD27C0"/>
    <w:rsid w:val="00F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0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03A6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18</TotalTime>
  <Pages>1</Pages>
  <Words>312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25</cp:revision>
  <cp:lastPrinted>2026-05-05T16:49:00Z</cp:lastPrinted>
  <dcterms:created xsi:type="dcterms:W3CDTF">2024-06-20T19:00:00Z</dcterms:created>
  <dcterms:modified xsi:type="dcterms:W3CDTF">2026-05-05T16:49:00Z</dcterms:modified>
</cp:coreProperties>
</file>