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D3B6E0B" w14:textId="77777777" w:rsidR="00433209" w:rsidRDefault="00433209" w:rsidP="00433209">
      <w:pPr>
        <w:jc w:val="right"/>
        <w:rPr>
          <w:b/>
          <w:bCs/>
          <w:sz w:val="24"/>
          <w:szCs w:val="24"/>
        </w:rPr>
      </w:pPr>
    </w:p>
    <w:p w14:paraId="3BF96580" w14:textId="77777777" w:rsidR="00433209" w:rsidRDefault="00433209" w:rsidP="00433209">
      <w:pPr>
        <w:jc w:val="right"/>
        <w:rPr>
          <w:b/>
          <w:bCs/>
          <w:sz w:val="24"/>
          <w:szCs w:val="24"/>
        </w:rPr>
      </w:pPr>
    </w:p>
    <w:p w14:paraId="69B7C09B" w14:textId="77777777" w:rsidR="00433209" w:rsidRDefault="00433209" w:rsidP="00433209">
      <w:pPr>
        <w:jc w:val="right"/>
        <w:rPr>
          <w:b/>
          <w:bCs/>
          <w:sz w:val="24"/>
          <w:szCs w:val="24"/>
        </w:rPr>
      </w:pPr>
    </w:p>
    <w:p w14:paraId="7D642697" w14:textId="77777777" w:rsidR="000F061F" w:rsidRPr="00BB38BF" w:rsidRDefault="000F061F" w:rsidP="000F061F">
      <w:pPr>
        <w:rPr>
          <w:rFonts w:ascii="Arial" w:hAnsi="Arial" w:cs="Arial"/>
          <w:b/>
          <w:bCs/>
          <w:sz w:val="20"/>
          <w:szCs w:val="20"/>
        </w:rPr>
      </w:pPr>
    </w:p>
    <w:p w14:paraId="06297A27" w14:textId="381FC4B9" w:rsidR="000F061F" w:rsidRPr="009D57C3" w:rsidRDefault="000F061F" w:rsidP="000F061F">
      <w:pPr>
        <w:jc w:val="right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>OFICIO/SAMAPA/</w:t>
      </w:r>
      <w:r w:rsidR="00FC7479">
        <w:rPr>
          <w:rFonts w:ascii="Arial" w:hAnsi="Arial" w:cs="Arial"/>
          <w:b/>
          <w:bCs/>
        </w:rPr>
        <w:t>02</w:t>
      </w:r>
      <w:r w:rsidR="00306943">
        <w:rPr>
          <w:rFonts w:ascii="Arial" w:hAnsi="Arial" w:cs="Arial"/>
          <w:b/>
          <w:bCs/>
        </w:rPr>
        <w:t>82</w:t>
      </w:r>
      <w:r w:rsidRPr="009D57C3">
        <w:rPr>
          <w:rFonts w:ascii="Arial" w:hAnsi="Arial" w:cs="Arial"/>
          <w:b/>
          <w:bCs/>
        </w:rPr>
        <w:t>/202</w:t>
      </w:r>
      <w:r w:rsidR="00195EDF">
        <w:rPr>
          <w:rFonts w:ascii="Arial" w:hAnsi="Arial" w:cs="Arial"/>
          <w:b/>
          <w:bCs/>
        </w:rPr>
        <w:t>6</w:t>
      </w:r>
    </w:p>
    <w:p w14:paraId="560D2F0D" w14:textId="77777777" w:rsidR="00676E6E" w:rsidRPr="009D57C3" w:rsidRDefault="00676E6E" w:rsidP="00195EDF">
      <w:pPr>
        <w:spacing w:after="0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>BRUNO GERMAN ENCISO GUILLEN</w:t>
      </w:r>
    </w:p>
    <w:p w14:paraId="52D2F30B" w14:textId="77777777" w:rsidR="00676E6E" w:rsidRPr="009D57C3" w:rsidRDefault="00676E6E" w:rsidP="00195EDF">
      <w:pPr>
        <w:spacing w:after="0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>ENCARGADO DE LA HACIENDA PÚBLICA DEL</w:t>
      </w:r>
    </w:p>
    <w:p w14:paraId="01C2C75D" w14:textId="77777777" w:rsidR="00676E6E" w:rsidRPr="009D57C3" w:rsidRDefault="00676E6E" w:rsidP="00195EDF">
      <w:pPr>
        <w:spacing w:after="0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>MUNICIPIO DE IXTLAHUACAN DE LOS MEMBRILLOS, JALISCO</w:t>
      </w:r>
    </w:p>
    <w:p w14:paraId="2866F083" w14:textId="77777777" w:rsidR="00676E6E" w:rsidRPr="009D57C3" w:rsidRDefault="00676E6E" w:rsidP="00676E6E">
      <w:pPr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>PRESENTE</w:t>
      </w:r>
    </w:p>
    <w:p w14:paraId="10258E23" w14:textId="77777777" w:rsidR="00676E6E" w:rsidRPr="009D57C3" w:rsidRDefault="00676E6E" w:rsidP="00676E6E">
      <w:pPr>
        <w:jc w:val="both"/>
        <w:rPr>
          <w:rFonts w:ascii="Arial" w:hAnsi="Arial" w:cs="Arial"/>
          <w:bCs/>
        </w:rPr>
      </w:pPr>
      <w:r w:rsidRPr="009D57C3">
        <w:rPr>
          <w:rFonts w:ascii="Arial" w:hAnsi="Arial" w:cs="Arial"/>
          <w:bCs/>
        </w:rPr>
        <w:t>Buen día, esperando se encuentren de la mejor manera y para seguir cumpliendo con la información que menciona los siguientes artículos:</w:t>
      </w:r>
    </w:p>
    <w:p w14:paraId="0BCA9635" w14:textId="77777777" w:rsidR="00676E6E" w:rsidRPr="009D57C3" w:rsidRDefault="00676E6E" w:rsidP="00676E6E">
      <w:pPr>
        <w:pStyle w:val="Prrafodelista"/>
        <w:numPr>
          <w:ilvl w:val="0"/>
          <w:numId w:val="4"/>
        </w:numPr>
        <w:jc w:val="both"/>
        <w:rPr>
          <w:rFonts w:ascii="Arial" w:hAnsi="Arial" w:cs="Arial"/>
          <w:bCs/>
        </w:rPr>
      </w:pPr>
      <w:r w:rsidRPr="009D57C3">
        <w:rPr>
          <w:rFonts w:ascii="Arial" w:hAnsi="Arial" w:cs="Arial"/>
          <w:b/>
          <w:bCs/>
        </w:rPr>
        <w:t>Ley de Transparencia y Acceso a la Información Pública del Estado de Jalisco y sus Municipios artículo 25 de la fracción VI refiere a:</w:t>
      </w:r>
    </w:p>
    <w:p w14:paraId="75F11949" w14:textId="77777777" w:rsidR="00676E6E" w:rsidRPr="009D57C3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>“Publicar permanentemente en internet u otros medios de fácil acceso y compresión para la población, así como actualizar al menos una vez al mes, la información fundamental que corresponda”;</w:t>
      </w:r>
    </w:p>
    <w:p w14:paraId="3D6401E7" w14:textId="77777777" w:rsidR="00676E6E" w:rsidRPr="009D57C3" w:rsidRDefault="00676E6E" w:rsidP="00676E6E">
      <w:pPr>
        <w:pStyle w:val="Prrafodelista"/>
        <w:numPr>
          <w:ilvl w:val="0"/>
          <w:numId w:val="4"/>
        </w:numPr>
        <w:jc w:val="both"/>
        <w:rPr>
          <w:rFonts w:ascii="Arial" w:hAnsi="Arial" w:cs="Arial"/>
          <w:bCs/>
        </w:rPr>
      </w:pPr>
      <w:r w:rsidRPr="009D57C3">
        <w:rPr>
          <w:rFonts w:ascii="Arial" w:hAnsi="Arial" w:cs="Arial"/>
          <w:bCs/>
        </w:rPr>
        <w:t xml:space="preserve">Ley de Transparencia y Acceso a la Información Pública del Estado de Jalisco y sus Municipios </w:t>
      </w:r>
      <w:r w:rsidRPr="009D57C3">
        <w:rPr>
          <w:rFonts w:ascii="Arial" w:hAnsi="Arial" w:cs="Arial"/>
          <w:b/>
          <w:bCs/>
        </w:rPr>
        <w:t xml:space="preserve">ARTICULO 8 </w:t>
      </w:r>
      <w:r w:rsidRPr="009D57C3">
        <w:rPr>
          <w:rFonts w:ascii="Arial" w:hAnsi="Arial" w:cs="Arial"/>
          <w:bCs/>
        </w:rPr>
        <w:t>de la fracción</w:t>
      </w:r>
      <w:r w:rsidRPr="009D57C3">
        <w:rPr>
          <w:rFonts w:ascii="Arial" w:hAnsi="Arial" w:cs="Arial"/>
          <w:b/>
        </w:rPr>
        <w:t xml:space="preserve"> V del inciso L </w:t>
      </w:r>
      <w:r w:rsidRPr="009D57C3">
        <w:rPr>
          <w:rFonts w:ascii="Arial" w:hAnsi="Arial" w:cs="Arial"/>
          <w:bCs/>
        </w:rPr>
        <w:t>que se refiere a:</w:t>
      </w:r>
    </w:p>
    <w:p w14:paraId="40A9C27A" w14:textId="77777777" w:rsidR="00676E6E" w:rsidRPr="009D57C3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Cs/>
        </w:rPr>
        <w:t>“</w:t>
      </w:r>
      <w:r w:rsidRPr="009D57C3">
        <w:rPr>
          <w:rFonts w:ascii="Arial" w:hAnsi="Arial" w:cs="Arial"/>
          <w:b/>
          <w:bCs/>
        </w:rPr>
        <w:t xml:space="preserve">Los subsidios, en especie o en numerario, recibidos por el sujeto obligado, así como los otorgados por el sujeto obligado, en los que se señale lo siguiente: </w:t>
      </w:r>
    </w:p>
    <w:p w14:paraId="4B9687B4" w14:textId="77777777" w:rsidR="00676E6E" w:rsidRPr="009D57C3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 xml:space="preserve">1. Área </w:t>
      </w:r>
    </w:p>
    <w:p w14:paraId="68E0E5DF" w14:textId="77777777" w:rsidR="00676E6E" w:rsidRPr="009D57C3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 xml:space="preserve">2. Denominación del programa </w:t>
      </w:r>
    </w:p>
    <w:p w14:paraId="16DF81EB" w14:textId="77777777" w:rsidR="00676E6E" w:rsidRPr="009D57C3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 xml:space="preserve">3. Periodo de vigencia </w:t>
      </w:r>
    </w:p>
    <w:p w14:paraId="1787C90C" w14:textId="77777777" w:rsidR="00676E6E" w:rsidRPr="009D57C3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 xml:space="preserve">4. Diseño, objetivos y alcances </w:t>
      </w:r>
    </w:p>
    <w:p w14:paraId="4F389F6F" w14:textId="77777777" w:rsidR="00676E6E" w:rsidRPr="009D57C3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 xml:space="preserve">5. Metas físicas </w:t>
      </w:r>
    </w:p>
    <w:p w14:paraId="4A494981" w14:textId="77777777" w:rsidR="00676E6E" w:rsidRPr="009D57C3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 xml:space="preserve">6. Población beneficiada estimada </w:t>
      </w:r>
    </w:p>
    <w:p w14:paraId="7895AE14" w14:textId="77777777" w:rsidR="00676E6E" w:rsidRPr="009D57C3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 xml:space="preserve">7. Monto aprobado, modificado y ejercido, así como los calendarios de su programación presupuestal </w:t>
      </w:r>
    </w:p>
    <w:p w14:paraId="21443BC4" w14:textId="77777777" w:rsidR="00676E6E" w:rsidRPr="009D57C3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 xml:space="preserve">8. Requisitos y procedimientos de acceso </w:t>
      </w:r>
    </w:p>
    <w:p w14:paraId="51B5837A" w14:textId="77777777" w:rsidR="00676E6E" w:rsidRPr="009D57C3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 xml:space="preserve">9. Procedimiento de queja o inconformidad ciudadana </w:t>
      </w:r>
    </w:p>
    <w:p w14:paraId="3B81BEC8" w14:textId="77777777" w:rsidR="00676E6E" w:rsidRPr="009D57C3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 xml:space="preserve">10. Mecanismos de exigibilidad </w:t>
      </w:r>
    </w:p>
    <w:p w14:paraId="317F673F" w14:textId="77777777" w:rsidR="00676E6E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 xml:space="preserve">11. Mecanismos de evaluación, informes de evaluación y seguimiento de recomendaciones </w:t>
      </w:r>
    </w:p>
    <w:p w14:paraId="7B80C1DD" w14:textId="2373EE08" w:rsidR="00676E6E" w:rsidRPr="009D57C3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 xml:space="preserve">12. Indicadores con nombre, definición, método de cálculo, unidad de medida, dimensión, frecuencia de medición, nombre de las bases de datos utilizadas para su cálculo </w:t>
      </w:r>
    </w:p>
    <w:p w14:paraId="159A38DE" w14:textId="77777777" w:rsidR="00676E6E" w:rsidRPr="009D57C3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 xml:space="preserve">13. Formas de participación social </w:t>
      </w:r>
    </w:p>
    <w:p w14:paraId="5884609B" w14:textId="77777777" w:rsidR="00676E6E" w:rsidRPr="009D57C3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 xml:space="preserve">14. Articulación con otros programas sociales </w:t>
      </w:r>
    </w:p>
    <w:p w14:paraId="697B10D8" w14:textId="77777777" w:rsidR="00676E6E" w:rsidRPr="009D57C3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 xml:space="preserve">15. Vínculo a las reglas de operación o documento equivalente </w:t>
      </w:r>
    </w:p>
    <w:p w14:paraId="314215F2" w14:textId="77777777" w:rsidR="00676E6E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 xml:space="preserve">16. Informes periódicos sobre la ejecución y los resultados de las evaluaciones realizadas </w:t>
      </w:r>
    </w:p>
    <w:p w14:paraId="4F50B8D5" w14:textId="77777777" w:rsidR="00676E6E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</w:p>
    <w:p w14:paraId="66CFAE00" w14:textId="77777777" w:rsidR="00676E6E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</w:p>
    <w:p w14:paraId="4853220C" w14:textId="77777777" w:rsidR="00676E6E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</w:p>
    <w:p w14:paraId="384DFD5A" w14:textId="77777777" w:rsidR="00676E6E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</w:p>
    <w:p w14:paraId="22FD3B1E" w14:textId="77777777" w:rsidR="00676E6E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</w:p>
    <w:p w14:paraId="67D1A412" w14:textId="77777777" w:rsidR="00676E6E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</w:p>
    <w:p w14:paraId="70902CE3" w14:textId="77777777" w:rsidR="00676E6E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</w:p>
    <w:p w14:paraId="24C48B01" w14:textId="77777777" w:rsidR="007D0F2E" w:rsidRDefault="007D0F2E" w:rsidP="00676E6E">
      <w:pPr>
        <w:pStyle w:val="Prrafodelista"/>
        <w:jc w:val="both"/>
        <w:rPr>
          <w:rFonts w:ascii="Arial" w:hAnsi="Arial" w:cs="Arial"/>
          <w:b/>
          <w:bCs/>
        </w:rPr>
      </w:pPr>
    </w:p>
    <w:p w14:paraId="092591EE" w14:textId="77777777" w:rsidR="007D0F2E" w:rsidRDefault="007D0F2E" w:rsidP="00676E6E">
      <w:pPr>
        <w:pStyle w:val="Prrafodelista"/>
        <w:jc w:val="both"/>
        <w:rPr>
          <w:rFonts w:ascii="Arial" w:hAnsi="Arial" w:cs="Arial"/>
          <w:b/>
          <w:bCs/>
        </w:rPr>
      </w:pPr>
    </w:p>
    <w:p w14:paraId="66170550" w14:textId="23157491" w:rsidR="00676E6E" w:rsidRPr="00E00702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 xml:space="preserve">17. Padrón de beneficiarios, mismo que deberá contener nombre de la </w:t>
      </w:r>
      <w:r w:rsidRPr="00E00702">
        <w:rPr>
          <w:rFonts w:ascii="Arial" w:hAnsi="Arial" w:cs="Arial"/>
          <w:b/>
          <w:bCs/>
        </w:rPr>
        <w:t xml:space="preserve">persona física o denominación social de las personas jurídicas beneficiarias, el monto, recurso, beneficio o apoyo otorgado para cada una de ellas, unidad territorial, edad y sexo y </w:t>
      </w:r>
    </w:p>
    <w:p w14:paraId="1C33A9DA" w14:textId="77777777" w:rsidR="00676E6E" w:rsidRPr="009D57C3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>18. Además de lo señalado en los numerales anteriores, en el caso de donaciones, estímulos y apoyos hechos a terceros en dinero o en especie, otorgados por el sujeto obligado, se deberá señalar el concepto o nombre del donativo, estímulo o apoyo, monto, nombre del beneficiario, temporalidad, criterios para otorgarlo, así como el acta minuta u oficio de aprobación. “</w:t>
      </w:r>
    </w:p>
    <w:p w14:paraId="0507D73B" w14:textId="712A7A1E" w:rsidR="00676E6E" w:rsidRPr="009D57C3" w:rsidRDefault="00676E6E" w:rsidP="00676E6E">
      <w:pPr>
        <w:jc w:val="both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Cs/>
        </w:rPr>
        <w:t xml:space="preserve">Hago de su conocimiento que en este Organismo Público Descentralizado denominado Sistema Administrativo Municipal de Agua Potable y Alcantarillado (SAMAPA), durante </w:t>
      </w:r>
      <w:r>
        <w:rPr>
          <w:rFonts w:ascii="Arial" w:hAnsi="Arial" w:cs="Arial"/>
          <w:bCs/>
        </w:rPr>
        <w:t>el mes</w:t>
      </w:r>
      <w:r w:rsidRPr="009D57C3">
        <w:rPr>
          <w:rFonts w:ascii="Arial" w:hAnsi="Arial" w:cs="Arial"/>
          <w:bCs/>
        </w:rPr>
        <w:t xml:space="preserve"> de </w:t>
      </w:r>
      <w:proofErr w:type="gramStart"/>
      <w:r w:rsidR="00306943">
        <w:rPr>
          <w:rFonts w:ascii="Arial" w:hAnsi="Arial" w:cs="Arial"/>
          <w:b/>
        </w:rPr>
        <w:t>Abril</w:t>
      </w:r>
      <w:proofErr w:type="gramEnd"/>
      <w:r>
        <w:rPr>
          <w:rFonts w:ascii="Arial" w:hAnsi="Arial" w:cs="Arial"/>
          <w:b/>
        </w:rPr>
        <w:t xml:space="preserve"> de </w:t>
      </w:r>
      <w:r w:rsidRPr="009D57C3">
        <w:rPr>
          <w:rFonts w:ascii="Arial" w:hAnsi="Arial" w:cs="Arial"/>
          <w:b/>
        </w:rPr>
        <w:t>202</w:t>
      </w:r>
      <w:r w:rsidR="00195EDF">
        <w:rPr>
          <w:rFonts w:ascii="Arial" w:hAnsi="Arial" w:cs="Arial"/>
          <w:b/>
        </w:rPr>
        <w:t>6</w:t>
      </w:r>
      <w:r w:rsidRPr="009D57C3">
        <w:rPr>
          <w:rFonts w:ascii="Arial" w:hAnsi="Arial" w:cs="Arial"/>
          <w:bCs/>
        </w:rPr>
        <w:t xml:space="preserve">, </w:t>
      </w:r>
      <w:r w:rsidRPr="009D57C3">
        <w:rPr>
          <w:rFonts w:ascii="Arial" w:hAnsi="Arial" w:cs="Arial"/>
          <w:b/>
          <w:bCs/>
        </w:rPr>
        <w:t xml:space="preserve">no se ha recibido subsidio alguno, por lo cual se ha estado trabajando con lo recaudado a través de los pagos generados por el OPD del sistema de Agua Potable y Alcantarillado es por ello que con lo recaudado se beneficia a la población del Municipio de Ixtlahuacán de los Membrillos, Jalisco. </w:t>
      </w:r>
      <w:r w:rsidRPr="009D57C3">
        <w:rPr>
          <w:rFonts w:ascii="Arial" w:hAnsi="Arial" w:cs="Arial"/>
        </w:rPr>
        <w:t xml:space="preserve">Contando con </w:t>
      </w:r>
      <w:r w:rsidR="007D3B38" w:rsidRPr="00933078">
        <w:rPr>
          <w:rFonts w:ascii="Arial" w:hAnsi="Arial" w:cs="Arial"/>
          <w:b/>
          <w:bCs/>
        </w:rPr>
        <w:t>32,</w:t>
      </w:r>
      <w:r w:rsidR="00586C4F" w:rsidRPr="00933078">
        <w:rPr>
          <w:rFonts w:ascii="Arial" w:hAnsi="Arial" w:cs="Arial"/>
          <w:b/>
          <w:bCs/>
        </w:rPr>
        <w:t>712</w:t>
      </w:r>
      <w:r w:rsidRPr="009D57C3">
        <w:rPr>
          <w:rFonts w:ascii="Arial" w:hAnsi="Arial" w:cs="Arial"/>
          <w:b/>
          <w:bCs/>
        </w:rPr>
        <w:t xml:space="preserve"> </w:t>
      </w:r>
      <w:r w:rsidR="008C6F19">
        <w:rPr>
          <w:rFonts w:ascii="Arial" w:hAnsi="Arial" w:cs="Arial"/>
          <w:b/>
          <w:bCs/>
        </w:rPr>
        <w:t>Familias</w:t>
      </w:r>
      <w:r w:rsidRPr="009D57C3">
        <w:rPr>
          <w:rFonts w:ascii="Arial" w:hAnsi="Arial" w:cs="Arial"/>
          <w:b/>
          <w:bCs/>
        </w:rPr>
        <w:t xml:space="preserve"> beneficiad</w:t>
      </w:r>
      <w:r w:rsidR="008C6F19">
        <w:rPr>
          <w:rFonts w:ascii="Arial" w:hAnsi="Arial" w:cs="Arial"/>
          <w:b/>
          <w:bCs/>
        </w:rPr>
        <w:t>a</w:t>
      </w:r>
      <w:r w:rsidRPr="009D57C3">
        <w:rPr>
          <w:rFonts w:ascii="Arial" w:hAnsi="Arial" w:cs="Arial"/>
          <w:b/>
          <w:bCs/>
        </w:rPr>
        <w:t>s registrad</w:t>
      </w:r>
      <w:r w:rsidR="008C6F19">
        <w:rPr>
          <w:rFonts w:ascii="Arial" w:hAnsi="Arial" w:cs="Arial"/>
          <w:b/>
          <w:bCs/>
        </w:rPr>
        <w:t>as en el padrón de SAMAPA</w:t>
      </w:r>
      <w:r w:rsidRPr="009D57C3">
        <w:rPr>
          <w:rFonts w:ascii="Arial" w:hAnsi="Arial" w:cs="Arial"/>
          <w:b/>
          <w:bCs/>
        </w:rPr>
        <w:t>.</w:t>
      </w:r>
    </w:p>
    <w:p w14:paraId="18D8AD68" w14:textId="77777777" w:rsidR="00676E6E" w:rsidRPr="009D57C3" w:rsidRDefault="00676E6E" w:rsidP="00676E6E">
      <w:pPr>
        <w:jc w:val="both"/>
        <w:rPr>
          <w:rFonts w:ascii="Arial" w:hAnsi="Arial" w:cs="Arial"/>
          <w:bCs/>
        </w:rPr>
      </w:pPr>
      <w:r w:rsidRPr="009D57C3">
        <w:rPr>
          <w:rFonts w:ascii="Arial" w:hAnsi="Arial" w:cs="Arial"/>
          <w:bCs/>
        </w:rPr>
        <w:t>Sin más por el momento me despido agradeciendo su ate</w:t>
      </w:r>
      <w:bookmarkStart w:id="0" w:name="_GoBack"/>
      <w:bookmarkEnd w:id="0"/>
      <w:r w:rsidRPr="009D57C3">
        <w:rPr>
          <w:rFonts w:ascii="Arial" w:hAnsi="Arial" w:cs="Arial"/>
          <w:bCs/>
        </w:rPr>
        <w:t>nción a la presente.</w:t>
      </w:r>
    </w:p>
    <w:p w14:paraId="4B812062" w14:textId="77777777" w:rsidR="00676E6E" w:rsidRPr="009D57C3" w:rsidRDefault="00676E6E" w:rsidP="00676E6E">
      <w:pPr>
        <w:jc w:val="both"/>
        <w:rPr>
          <w:rFonts w:ascii="Arial" w:hAnsi="Arial" w:cs="Arial"/>
          <w:bCs/>
        </w:rPr>
      </w:pPr>
    </w:p>
    <w:p w14:paraId="33C432E2" w14:textId="232044FF" w:rsidR="00676E6E" w:rsidRDefault="00676E6E" w:rsidP="00676E6E">
      <w:pPr>
        <w:jc w:val="center"/>
        <w:rPr>
          <w:rFonts w:ascii="Arial" w:hAnsi="Arial" w:cs="Arial"/>
          <w:bCs/>
        </w:rPr>
      </w:pPr>
      <w:r w:rsidRPr="009D57C3">
        <w:rPr>
          <w:rFonts w:ascii="Arial" w:hAnsi="Arial" w:cs="Arial"/>
          <w:bCs/>
        </w:rPr>
        <w:t xml:space="preserve">Ixtlahuacán de los Membrillos, Jalisco </w:t>
      </w:r>
      <w:r w:rsidR="00306943">
        <w:rPr>
          <w:rFonts w:ascii="Arial" w:hAnsi="Arial" w:cs="Arial"/>
          <w:bCs/>
        </w:rPr>
        <w:t>05</w:t>
      </w:r>
      <w:r w:rsidR="006B1456">
        <w:rPr>
          <w:rFonts w:ascii="Arial" w:hAnsi="Arial" w:cs="Arial"/>
          <w:bCs/>
        </w:rPr>
        <w:t xml:space="preserve"> </w:t>
      </w:r>
      <w:r w:rsidRPr="009D57C3">
        <w:rPr>
          <w:rFonts w:ascii="Arial" w:hAnsi="Arial" w:cs="Arial"/>
          <w:bCs/>
        </w:rPr>
        <w:t xml:space="preserve">de </w:t>
      </w:r>
      <w:proofErr w:type="gramStart"/>
      <w:r w:rsidR="00306943">
        <w:rPr>
          <w:rFonts w:ascii="Arial" w:hAnsi="Arial" w:cs="Arial"/>
          <w:bCs/>
        </w:rPr>
        <w:t>Mayo</w:t>
      </w:r>
      <w:proofErr w:type="gramEnd"/>
      <w:r w:rsidRPr="009D57C3">
        <w:rPr>
          <w:rFonts w:ascii="Arial" w:hAnsi="Arial" w:cs="Arial"/>
          <w:bCs/>
        </w:rPr>
        <w:t xml:space="preserve"> del 202</w:t>
      </w:r>
      <w:r w:rsidR="00195EDF">
        <w:rPr>
          <w:rFonts w:ascii="Arial" w:hAnsi="Arial" w:cs="Arial"/>
          <w:bCs/>
        </w:rPr>
        <w:t>6</w:t>
      </w:r>
    </w:p>
    <w:p w14:paraId="5EDA34D9" w14:textId="7244BB16" w:rsidR="00195EDF" w:rsidRPr="00195EDF" w:rsidRDefault="00195EDF" w:rsidP="00676E6E">
      <w:pPr>
        <w:jc w:val="center"/>
        <w:rPr>
          <w:rFonts w:ascii="Arial" w:hAnsi="Arial" w:cs="Arial"/>
          <w:b/>
          <w:bCs/>
        </w:rPr>
      </w:pPr>
      <w:r w:rsidRPr="00195EDF">
        <w:rPr>
          <w:rFonts w:ascii="Arial" w:hAnsi="Arial" w:cs="Arial"/>
          <w:b/>
          <w:bCs/>
        </w:rPr>
        <w:t>“2026, Año de la Conmemoración del 442 Aniversario de la Fundación de la Hacienda de San Juan de los Cedros y del Centenario del Natalicio del Torero Don Manuel Capetillo Villaseñor.”</w:t>
      </w:r>
    </w:p>
    <w:p w14:paraId="2DE37950" w14:textId="5EA0D45A" w:rsidR="00306943" w:rsidRDefault="00676E6E" w:rsidP="00306943">
      <w:pPr>
        <w:jc w:val="center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>ATENTAMENTE</w:t>
      </w:r>
    </w:p>
    <w:p w14:paraId="439277BE" w14:textId="51CA24CA" w:rsidR="00676E6E" w:rsidRPr="009D57C3" w:rsidRDefault="00676E6E" w:rsidP="00676E6E">
      <w:pPr>
        <w:rPr>
          <w:rFonts w:ascii="Arial" w:hAnsi="Arial" w:cs="Arial"/>
          <w:b/>
          <w:bCs/>
        </w:rPr>
      </w:pPr>
    </w:p>
    <w:p w14:paraId="65088EFC" w14:textId="097994A9" w:rsidR="00676E6E" w:rsidRPr="009D57C3" w:rsidRDefault="00676E6E" w:rsidP="00195EDF">
      <w:pPr>
        <w:spacing w:after="0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 xml:space="preserve">____________________________                               </w:t>
      </w:r>
      <w:r w:rsidR="006B1456">
        <w:rPr>
          <w:rFonts w:ascii="Arial" w:hAnsi="Arial" w:cs="Arial"/>
          <w:b/>
          <w:bCs/>
        </w:rPr>
        <w:t xml:space="preserve"> </w:t>
      </w:r>
      <w:r w:rsidRPr="009D57C3">
        <w:rPr>
          <w:rFonts w:ascii="Arial" w:hAnsi="Arial" w:cs="Arial"/>
          <w:b/>
          <w:bCs/>
        </w:rPr>
        <w:t xml:space="preserve">    _____________________________</w:t>
      </w:r>
    </w:p>
    <w:p w14:paraId="14624705" w14:textId="77777777" w:rsidR="00676E6E" w:rsidRPr="009D57C3" w:rsidRDefault="00676E6E" w:rsidP="00195EDF">
      <w:pPr>
        <w:pStyle w:val="NormalWeb"/>
        <w:spacing w:before="0" w:beforeAutospacing="0" w:after="0" w:afterAutospacing="0"/>
        <w:rPr>
          <w:rFonts w:ascii="Arial" w:hAnsi="Arial" w:cs="Arial"/>
          <w:b/>
          <w:color w:val="000000"/>
          <w:sz w:val="22"/>
          <w:szCs w:val="22"/>
        </w:rPr>
      </w:pPr>
      <w:r w:rsidRPr="009D57C3">
        <w:rPr>
          <w:rFonts w:ascii="Arial" w:hAnsi="Arial" w:cs="Arial"/>
          <w:b/>
          <w:color w:val="000000"/>
          <w:sz w:val="22"/>
          <w:szCs w:val="22"/>
        </w:rPr>
        <w:t xml:space="preserve">  Mtro. Luis Ramón Pérez Bravo                                    Lic. Cintia Carolina Aguilera Arreola</w:t>
      </w:r>
    </w:p>
    <w:p w14:paraId="194B4CC2" w14:textId="77777777" w:rsidR="00676E6E" w:rsidRPr="009D57C3" w:rsidRDefault="00676E6E" w:rsidP="00195EDF">
      <w:pPr>
        <w:pStyle w:val="NormalWeb"/>
        <w:spacing w:before="0" w:beforeAutospacing="0" w:after="0" w:afterAutospacing="0"/>
        <w:rPr>
          <w:rFonts w:ascii="Arial" w:hAnsi="Arial" w:cs="Arial"/>
          <w:b/>
          <w:color w:val="000000"/>
          <w:sz w:val="22"/>
          <w:szCs w:val="22"/>
        </w:rPr>
      </w:pPr>
      <w:r w:rsidRPr="009D57C3">
        <w:rPr>
          <w:rFonts w:ascii="Arial" w:hAnsi="Arial" w:cs="Arial"/>
          <w:b/>
          <w:color w:val="000000"/>
          <w:sz w:val="22"/>
          <w:szCs w:val="22"/>
        </w:rPr>
        <w:t xml:space="preserve">  Director General de SAMAPA                               </w:t>
      </w:r>
      <w:r>
        <w:rPr>
          <w:rFonts w:ascii="Arial" w:hAnsi="Arial" w:cs="Arial"/>
          <w:b/>
          <w:color w:val="000000"/>
          <w:sz w:val="22"/>
          <w:szCs w:val="22"/>
        </w:rPr>
        <w:t xml:space="preserve"> </w:t>
      </w:r>
      <w:r w:rsidRPr="009D57C3">
        <w:rPr>
          <w:rFonts w:ascii="Arial" w:hAnsi="Arial" w:cs="Arial"/>
          <w:b/>
          <w:color w:val="000000"/>
          <w:sz w:val="22"/>
          <w:szCs w:val="22"/>
        </w:rPr>
        <w:t xml:space="preserve">    Titular de la Unidad de Transparencia</w:t>
      </w:r>
    </w:p>
    <w:p w14:paraId="7573B18C" w14:textId="5AA52E72" w:rsidR="00181D22" w:rsidRDefault="00676E6E" w:rsidP="00195EDF">
      <w:pPr>
        <w:pStyle w:val="NormalWeb"/>
        <w:spacing w:before="0" w:beforeAutospacing="0" w:after="0" w:afterAutospacing="0"/>
        <w:rPr>
          <w:rFonts w:ascii="Arial" w:hAnsi="Arial" w:cs="Arial"/>
          <w:b/>
          <w:color w:val="000000"/>
          <w:sz w:val="22"/>
          <w:szCs w:val="22"/>
        </w:rPr>
      </w:pPr>
      <w:r w:rsidRPr="009D57C3">
        <w:rPr>
          <w:rFonts w:ascii="Arial" w:hAnsi="Arial" w:cs="Arial"/>
          <w:b/>
          <w:color w:val="000000"/>
          <w:sz w:val="22"/>
          <w:szCs w:val="22"/>
        </w:rPr>
        <w:t xml:space="preserve">                                                                                                                  y Legalidad</w:t>
      </w:r>
    </w:p>
    <w:p w14:paraId="0DF3AD80" w14:textId="77777777" w:rsidR="00306943" w:rsidRDefault="00306943" w:rsidP="00195EDF">
      <w:pPr>
        <w:pStyle w:val="NormalWeb"/>
        <w:spacing w:before="0" w:beforeAutospacing="0" w:after="0" w:afterAutospacing="0"/>
        <w:rPr>
          <w:rFonts w:ascii="Arial" w:hAnsi="Arial" w:cs="Arial"/>
          <w:b/>
          <w:color w:val="000000"/>
          <w:sz w:val="22"/>
          <w:szCs w:val="22"/>
        </w:rPr>
      </w:pPr>
    </w:p>
    <w:p w14:paraId="1719BCAC" w14:textId="5167C8CF" w:rsidR="00306943" w:rsidRDefault="00306943" w:rsidP="00195EDF">
      <w:pPr>
        <w:pStyle w:val="NormalWeb"/>
        <w:spacing w:before="0" w:beforeAutospacing="0" w:after="0" w:afterAutospacing="0"/>
        <w:rPr>
          <w:rFonts w:ascii="Arial" w:hAnsi="Arial" w:cs="Arial"/>
          <w:b/>
          <w:color w:val="000000"/>
          <w:sz w:val="22"/>
          <w:szCs w:val="22"/>
        </w:rPr>
      </w:pPr>
    </w:p>
    <w:p w14:paraId="3C7350DE" w14:textId="77777777" w:rsidR="00306943" w:rsidRPr="009D57C3" w:rsidRDefault="00306943" w:rsidP="00306943">
      <w:pPr>
        <w:spacing w:after="0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 xml:space="preserve">____________________________                               </w:t>
      </w:r>
      <w:r>
        <w:rPr>
          <w:rFonts w:ascii="Arial" w:hAnsi="Arial" w:cs="Arial"/>
          <w:b/>
          <w:bCs/>
        </w:rPr>
        <w:t xml:space="preserve"> </w:t>
      </w:r>
      <w:r w:rsidRPr="009D57C3">
        <w:rPr>
          <w:rFonts w:ascii="Arial" w:hAnsi="Arial" w:cs="Arial"/>
          <w:b/>
          <w:bCs/>
        </w:rPr>
        <w:t xml:space="preserve">    _____________________________</w:t>
      </w:r>
    </w:p>
    <w:p w14:paraId="2EF2311C" w14:textId="4C16FDA1" w:rsidR="00306943" w:rsidRPr="009D57C3" w:rsidRDefault="00306943" w:rsidP="00306943">
      <w:pPr>
        <w:pStyle w:val="NormalWeb"/>
        <w:spacing w:before="0" w:beforeAutospacing="0" w:after="0" w:afterAutospacing="0"/>
        <w:rPr>
          <w:rFonts w:ascii="Arial" w:hAnsi="Arial" w:cs="Arial"/>
          <w:b/>
          <w:color w:val="000000"/>
          <w:sz w:val="22"/>
          <w:szCs w:val="22"/>
        </w:rPr>
      </w:pPr>
      <w:r w:rsidRPr="009D57C3">
        <w:rPr>
          <w:rFonts w:ascii="Arial" w:hAnsi="Arial" w:cs="Arial"/>
          <w:b/>
          <w:color w:val="000000"/>
          <w:sz w:val="22"/>
          <w:szCs w:val="22"/>
        </w:rPr>
        <w:t xml:space="preserve">  </w:t>
      </w:r>
      <w:r>
        <w:rPr>
          <w:rFonts w:ascii="Arial" w:hAnsi="Arial" w:cs="Arial"/>
          <w:b/>
          <w:color w:val="000000"/>
          <w:sz w:val="22"/>
          <w:szCs w:val="22"/>
        </w:rPr>
        <w:t xml:space="preserve">LCP. Gabriela Barajas Solís     </w:t>
      </w:r>
      <w:r w:rsidRPr="009D57C3">
        <w:rPr>
          <w:rFonts w:ascii="Arial" w:hAnsi="Arial" w:cs="Arial"/>
          <w:b/>
          <w:color w:val="000000"/>
          <w:sz w:val="22"/>
          <w:szCs w:val="22"/>
        </w:rPr>
        <w:t xml:space="preserve">                                    </w:t>
      </w:r>
      <w:r>
        <w:rPr>
          <w:rFonts w:ascii="Arial" w:hAnsi="Arial" w:cs="Arial"/>
          <w:b/>
          <w:color w:val="000000"/>
          <w:sz w:val="22"/>
          <w:szCs w:val="22"/>
        </w:rPr>
        <w:t xml:space="preserve">     Rosalía Arreola Bernardo</w:t>
      </w:r>
    </w:p>
    <w:p w14:paraId="1C52DE8F" w14:textId="6CC4F2D8" w:rsidR="00306943" w:rsidRPr="009D57C3" w:rsidRDefault="00306943" w:rsidP="00306943">
      <w:pPr>
        <w:pStyle w:val="NormalWeb"/>
        <w:spacing w:before="0" w:beforeAutospacing="0" w:after="0" w:afterAutospacing="0"/>
        <w:rPr>
          <w:rFonts w:ascii="Arial" w:hAnsi="Arial" w:cs="Arial"/>
          <w:b/>
          <w:color w:val="000000"/>
          <w:sz w:val="22"/>
          <w:szCs w:val="22"/>
        </w:rPr>
      </w:pPr>
      <w:r w:rsidRPr="009D57C3">
        <w:rPr>
          <w:rFonts w:ascii="Arial" w:hAnsi="Arial" w:cs="Arial"/>
          <w:b/>
          <w:color w:val="000000"/>
          <w:sz w:val="22"/>
          <w:szCs w:val="22"/>
        </w:rPr>
        <w:t xml:space="preserve">  </w:t>
      </w:r>
      <w:r>
        <w:rPr>
          <w:rFonts w:ascii="Arial" w:hAnsi="Arial" w:cs="Arial"/>
          <w:b/>
          <w:color w:val="000000"/>
          <w:sz w:val="22"/>
          <w:szCs w:val="22"/>
        </w:rPr>
        <w:t xml:space="preserve">Jefa de Área Administrativa  </w:t>
      </w:r>
      <w:r w:rsidRPr="009D57C3">
        <w:rPr>
          <w:rFonts w:ascii="Arial" w:hAnsi="Arial" w:cs="Arial"/>
          <w:b/>
          <w:color w:val="000000"/>
          <w:sz w:val="22"/>
          <w:szCs w:val="22"/>
        </w:rPr>
        <w:t xml:space="preserve">                               </w:t>
      </w:r>
      <w:r>
        <w:rPr>
          <w:rFonts w:ascii="Arial" w:hAnsi="Arial" w:cs="Arial"/>
          <w:b/>
          <w:color w:val="000000"/>
          <w:sz w:val="22"/>
          <w:szCs w:val="22"/>
        </w:rPr>
        <w:t xml:space="preserve"> </w:t>
      </w:r>
      <w:r w:rsidRPr="009D57C3">
        <w:rPr>
          <w:rFonts w:ascii="Arial" w:hAnsi="Arial" w:cs="Arial"/>
          <w:b/>
          <w:color w:val="000000"/>
          <w:sz w:val="22"/>
          <w:szCs w:val="22"/>
        </w:rPr>
        <w:t xml:space="preserve">    </w:t>
      </w:r>
      <w:r>
        <w:rPr>
          <w:rFonts w:ascii="Arial" w:hAnsi="Arial" w:cs="Arial"/>
          <w:b/>
          <w:color w:val="000000"/>
          <w:sz w:val="22"/>
          <w:szCs w:val="22"/>
        </w:rPr>
        <w:t xml:space="preserve">    Encargada de Área Comercial</w:t>
      </w:r>
    </w:p>
    <w:p w14:paraId="3230D031" w14:textId="1B524BD9" w:rsidR="00306943" w:rsidRPr="008923A4" w:rsidRDefault="00306943" w:rsidP="00306943">
      <w:pPr>
        <w:pStyle w:val="NormalWeb"/>
        <w:spacing w:before="0" w:beforeAutospacing="0" w:after="0" w:afterAutospacing="0"/>
        <w:rPr>
          <w:rFonts w:ascii="Arial" w:hAnsi="Arial" w:cs="Arial"/>
          <w:b/>
          <w:color w:val="000000"/>
          <w:sz w:val="22"/>
          <w:szCs w:val="22"/>
        </w:rPr>
      </w:pPr>
      <w:r w:rsidRPr="009D57C3">
        <w:rPr>
          <w:rFonts w:ascii="Arial" w:hAnsi="Arial" w:cs="Arial"/>
          <w:b/>
          <w:color w:val="000000"/>
          <w:sz w:val="22"/>
          <w:szCs w:val="22"/>
        </w:rPr>
        <w:t xml:space="preserve">                                                                                                                  </w:t>
      </w:r>
    </w:p>
    <w:p w14:paraId="158F7B21" w14:textId="77777777" w:rsidR="00306943" w:rsidRPr="008923A4" w:rsidRDefault="00306943" w:rsidP="00195EDF">
      <w:pPr>
        <w:pStyle w:val="NormalWeb"/>
        <w:spacing w:before="0" w:beforeAutospacing="0" w:after="0" w:afterAutospacing="0"/>
        <w:rPr>
          <w:rFonts w:ascii="Arial" w:hAnsi="Arial" w:cs="Arial"/>
          <w:b/>
          <w:color w:val="000000"/>
          <w:sz w:val="22"/>
          <w:szCs w:val="22"/>
        </w:rPr>
      </w:pPr>
    </w:p>
    <w:sectPr w:rsidR="00306943" w:rsidRPr="008923A4">
      <w:head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107414C" w14:textId="77777777" w:rsidR="00311314" w:rsidRDefault="00311314" w:rsidP="008E29D2">
      <w:pPr>
        <w:spacing w:after="0" w:line="240" w:lineRule="auto"/>
      </w:pPr>
      <w:r>
        <w:separator/>
      </w:r>
    </w:p>
  </w:endnote>
  <w:endnote w:type="continuationSeparator" w:id="0">
    <w:p w14:paraId="2A15A123" w14:textId="77777777" w:rsidR="00311314" w:rsidRDefault="00311314" w:rsidP="008E2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1202C37" w14:textId="77777777" w:rsidR="00311314" w:rsidRDefault="00311314" w:rsidP="008E29D2">
      <w:pPr>
        <w:spacing w:after="0" w:line="240" w:lineRule="auto"/>
      </w:pPr>
      <w:r>
        <w:separator/>
      </w:r>
    </w:p>
  </w:footnote>
  <w:footnote w:type="continuationSeparator" w:id="0">
    <w:p w14:paraId="285D63B7" w14:textId="77777777" w:rsidR="00311314" w:rsidRDefault="00311314" w:rsidP="008E2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3FC00D5" w14:textId="77777777" w:rsidR="008E29D2" w:rsidRDefault="008E29D2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3201AFCB" wp14:editId="05C1DC43">
          <wp:simplePos x="0" y="0"/>
          <wp:positionH relativeFrom="column">
            <wp:posOffset>-942976</wp:posOffset>
          </wp:positionH>
          <wp:positionV relativeFrom="paragraph">
            <wp:posOffset>-430530</wp:posOffset>
          </wp:positionV>
          <wp:extent cx="7781925" cy="10064124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87177" cy="1007091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DF3A04"/>
    <w:multiLevelType w:val="hybridMultilevel"/>
    <w:tmpl w:val="DF62770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E324FD"/>
    <w:multiLevelType w:val="hybridMultilevel"/>
    <w:tmpl w:val="68C607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354676"/>
    <w:multiLevelType w:val="hybridMultilevel"/>
    <w:tmpl w:val="9E9AED1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7CA40AC"/>
    <w:multiLevelType w:val="hybridMultilevel"/>
    <w:tmpl w:val="AFE472B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2244"/>
    <w:rsid w:val="00070113"/>
    <w:rsid w:val="00083EEB"/>
    <w:rsid w:val="00086D80"/>
    <w:rsid w:val="000F061F"/>
    <w:rsid w:val="00113BD5"/>
    <w:rsid w:val="00127573"/>
    <w:rsid w:val="001650A8"/>
    <w:rsid w:val="00181D22"/>
    <w:rsid w:val="00191D64"/>
    <w:rsid w:val="00195EDF"/>
    <w:rsid w:val="001972EB"/>
    <w:rsid w:val="001B0898"/>
    <w:rsid w:val="001D6B42"/>
    <w:rsid w:val="00210CE7"/>
    <w:rsid w:val="0022066E"/>
    <w:rsid w:val="002240E0"/>
    <w:rsid w:val="0024606A"/>
    <w:rsid w:val="002574C4"/>
    <w:rsid w:val="002903FE"/>
    <w:rsid w:val="002925C1"/>
    <w:rsid w:val="00295E47"/>
    <w:rsid w:val="00306943"/>
    <w:rsid w:val="00311314"/>
    <w:rsid w:val="00335F46"/>
    <w:rsid w:val="00342E1C"/>
    <w:rsid w:val="00357FE4"/>
    <w:rsid w:val="003736AE"/>
    <w:rsid w:val="00382638"/>
    <w:rsid w:val="003949AD"/>
    <w:rsid w:val="00395851"/>
    <w:rsid w:val="003A57E3"/>
    <w:rsid w:val="003B1A84"/>
    <w:rsid w:val="003D0F53"/>
    <w:rsid w:val="003E6741"/>
    <w:rsid w:val="003F4EB6"/>
    <w:rsid w:val="00411756"/>
    <w:rsid w:val="004148B7"/>
    <w:rsid w:val="00417553"/>
    <w:rsid w:val="004263CC"/>
    <w:rsid w:val="00433209"/>
    <w:rsid w:val="00467E41"/>
    <w:rsid w:val="004B40C4"/>
    <w:rsid w:val="004B541B"/>
    <w:rsid w:val="004C2318"/>
    <w:rsid w:val="004D4AF8"/>
    <w:rsid w:val="00532596"/>
    <w:rsid w:val="00577505"/>
    <w:rsid w:val="005854C6"/>
    <w:rsid w:val="00586C4F"/>
    <w:rsid w:val="005B30C5"/>
    <w:rsid w:val="005D04B3"/>
    <w:rsid w:val="005E46DB"/>
    <w:rsid w:val="005F645F"/>
    <w:rsid w:val="00607188"/>
    <w:rsid w:val="00676E6E"/>
    <w:rsid w:val="006A46F0"/>
    <w:rsid w:val="006B1456"/>
    <w:rsid w:val="006B2705"/>
    <w:rsid w:val="006B5A79"/>
    <w:rsid w:val="006C768E"/>
    <w:rsid w:val="006F716C"/>
    <w:rsid w:val="0073401F"/>
    <w:rsid w:val="0074174B"/>
    <w:rsid w:val="00754221"/>
    <w:rsid w:val="0077350E"/>
    <w:rsid w:val="007A0F19"/>
    <w:rsid w:val="007D0F2E"/>
    <w:rsid w:val="007D3B38"/>
    <w:rsid w:val="007E1159"/>
    <w:rsid w:val="007E24B0"/>
    <w:rsid w:val="007E3B08"/>
    <w:rsid w:val="007F1057"/>
    <w:rsid w:val="00802C63"/>
    <w:rsid w:val="00810BA3"/>
    <w:rsid w:val="008339C3"/>
    <w:rsid w:val="00864060"/>
    <w:rsid w:val="00876884"/>
    <w:rsid w:val="00877B58"/>
    <w:rsid w:val="00881352"/>
    <w:rsid w:val="008923A4"/>
    <w:rsid w:val="008C6F19"/>
    <w:rsid w:val="008D6432"/>
    <w:rsid w:val="008E29D2"/>
    <w:rsid w:val="008E6B9D"/>
    <w:rsid w:val="009122D5"/>
    <w:rsid w:val="00926BF6"/>
    <w:rsid w:val="00933078"/>
    <w:rsid w:val="009506FC"/>
    <w:rsid w:val="0097486C"/>
    <w:rsid w:val="009B3D57"/>
    <w:rsid w:val="009C6D03"/>
    <w:rsid w:val="009D57C3"/>
    <w:rsid w:val="00A351E2"/>
    <w:rsid w:val="00AC6A3E"/>
    <w:rsid w:val="00AE5645"/>
    <w:rsid w:val="00B13BD0"/>
    <w:rsid w:val="00B8739C"/>
    <w:rsid w:val="00BB38BF"/>
    <w:rsid w:val="00BC2AC2"/>
    <w:rsid w:val="00BC6EE6"/>
    <w:rsid w:val="00BD64F3"/>
    <w:rsid w:val="00BE0F25"/>
    <w:rsid w:val="00C22202"/>
    <w:rsid w:val="00C81791"/>
    <w:rsid w:val="00C9522A"/>
    <w:rsid w:val="00CB4D5E"/>
    <w:rsid w:val="00CF4599"/>
    <w:rsid w:val="00D32AC2"/>
    <w:rsid w:val="00D44B9E"/>
    <w:rsid w:val="00D6614F"/>
    <w:rsid w:val="00D83C6F"/>
    <w:rsid w:val="00D849AB"/>
    <w:rsid w:val="00DC554A"/>
    <w:rsid w:val="00DD2309"/>
    <w:rsid w:val="00DD6AE0"/>
    <w:rsid w:val="00E00702"/>
    <w:rsid w:val="00E0373E"/>
    <w:rsid w:val="00E47F10"/>
    <w:rsid w:val="00E50EBD"/>
    <w:rsid w:val="00E52AD6"/>
    <w:rsid w:val="00E559ED"/>
    <w:rsid w:val="00E8596C"/>
    <w:rsid w:val="00ED0476"/>
    <w:rsid w:val="00ED417F"/>
    <w:rsid w:val="00EE32BF"/>
    <w:rsid w:val="00F031A8"/>
    <w:rsid w:val="00F2123C"/>
    <w:rsid w:val="00F32244"/>
    <w:rsid w:val="00F437C9"/>
    <w:rsid w:val="00FA648E"/>
    <w:rsid w:val="00FC7479"/>
    <w:rsid w:val="00FD27C0"/>
    <w:rsid w:val="00FE35F5"/>
    <w:rsid w:val="00FE456A"/>
    <w:rsid w:val="00FF08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9529D4B"/>
  <w15:chartTrackingRefBased/>
  <w15:docId w15:val="{7FBCC5DF-F0BD-4C93-A784-F0FE1A2CC7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33209"/>
    <w:rPr>
      <w:lang w:val="es-MX"/>
    </w:rPr>
  </w:style>
  <w:style w:type="paragraph" w:styleId="Ttulo2">
    <w:name w:val="heading 2"/>
    <w:basedOn w:val="Normal"/>
    <w:link w:val="Ttulo2Car"/>
    <w:uiPriority w:val="9"/>
    <w:qFormat/>
    <w:rsid w:val="0043320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29D2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29D2"/>
    <w:rPr>
      <w:lang w:val="es-MX"/>
    </w:rPr>
  </w:style>
  <w:style w:type="paragraph" w:styleId="NormalWeb">
    <w:name w:val="Normal (Web)"/>
    <w:basedOn w:val="Normal"/>
    <w:uiPriority w:val="99"/>
    <w:unhideWhenUsed/>
    <w:rsid w:val="00FD27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Textoindependiente">
    <w:name w:val="Body Text"/>
    <w:basedOn w:val="Normal"/>
    <w:link w:val="TextoindependienteCar"/>
    <w:semiHidden/>
    <w:unhideWhenUsed/>
    <w:rsid w:val="009506FC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val="es-ES_tradnl" w:eastAsia="es-ES"/>
    </w:rPr>
  </w:style>
  <w:style w:type="character" w:customStyle="1" w:styleId="TextoindependienteCar">
    <w:name w:val="Texto independiente Car"/>
    <w:basedOn w:val="Fuentedeprrafopredeter"/>
    <w:link w:val="Textoindependiente"/>
    <w:semiHidden/>
    <w:rsid w:val="009506FC"/>
    <w:rPr>
      <w:rFonts w:ascii="Times New Roman" w:eastAsia="Times New Roman" w:hAnsi="Times New Roman" w:cs="Times New Roman"/>
      <w:sz w:val="28"/>
      <w:szCs w:val="20"/>
      <w:lang w:val="es-ES_tradnl" w:eastAsia="es-ES"/>
    </w:rPr>
  </w:style>
  <w:style w:type="paragraph" w:styleId="Prrafodelista">
    <w:name w:val="List Paragraph"/>
    <w:basedOn w:val="Normal"/>
    <w:uiPriority w:val="34"/>
    <w:qFormat/>
    <w:rsid w:val="008E6B9D"/>
    <w:pPr>
      <w:ind w:left="720"/>
      <w:contextualSpacing/>
    </w:pPr>
  </w:style>
  <w:style w:type="character" w:customStyle="1" w:styleId="Ttulo2Car">
    <w:name w:val="Título 2 Car"/>
    <w:basedOn w:val="Fuentedeprrafopredeter"/>
    <w:link w:val="Ttulo2"/>
    <w:uiPriority w:val="9"/>
    <w:rsid w:val="00433209"/>
    <w:rPr>
      <w:rFonts w:ascii="Times New Roman" w:eastAsia="Times New Roman" w:hAnsi="Times New Roman" w:cs="Times New Roman"/>
      <w:b/>
      <w:bCs/>
      <w:sz w:val="36"/>
      <w:szCs w:val="36"/>
      <w:lang w:val="es-MX"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UARIO\Downloads\membretada%20carta%20samapa%20(1)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membretada carta samapa (1)</Template>
  <TotalTime>143</TotalTime>
  <Pages>2</Pages>
  <Words>639</Words>
  <Characters>3519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SAMAPA</cp:lastModifiedBy>
  <cp:revision>9</cp:revision>
  <cp:lastPrinted>2024-12-02T14:53:00Z</cp:lastPrinted>
  <dcterms:created xsi:type="dcterms:W3CDTF">2026-03-03T17:39:00Z</dcterms:created>
  <dcterms:modified xsi:type="dcterms:W3CDTF">2026-05-05T19:37:00Z</dcterms:modified>
</cp:coreProperties>
</file>