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0B3CDA69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C75897">
        <w:rPr>
          <w:rFonts w:ascii="Arial" w:hAnsi="Arial" w:cs="Arial"/>
          <w:b/>
          <w:bCs/>
        </w:rPr>
        <w:t>0284</w:t>
      </w:r>
      <w:r w:rsidRPr="00DF78D4">
        <w:rPr>
          <w:rFonts w:ascii="Arial" w:hAnsi="Arial" w:cs="Arial"/>
          <w:b/>
          <w:bCs/>
        </w:rPr>
        <w:t>/202</w:t>
      </w:r>
      <w:r w:rsidR="00252469">
        <w:rPr>
          <w:rFonts w:ascii="Arial" w:hAnsi="Arial" w:cs="Arial"/>
          <w:b/>
          <w:bCs/>
        </w:rPr>
        <w:t>6</w:t>
      </w:r>
    </w:p>
    <w:p w14:paraId="38ED02B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4D78B3">
      <w:pPr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77777777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>El nombre, denominación o razón social y clave del Registro Federal de Contribuyentes de quien se les hubiera cancelado o condonado algún crédito fiscal, los montos respectivos, así como la información estadística sobre las exenciones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3614988A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252469">
        <w:rPr>
          <w:rFonts w:ascii="Arial" w:hAnsi="Arial" w:cs="Arial"/>
          <w:bCs/>
        </w:rPr>
        <w:t xml:space="preserve">el mes de </w:t>
      </w:r>
      <w:proofErr w:type="gramStart"/>
      <w:r w:rsidR="00C75897">
        <w:rPr>
          <w:rFonts w:ascii="Arial" w:hAnsi="Arial" w:cs="Arial"/>
          <w:bCs/>
        </w:rPr>
        <w:t>Abril</w:t>
      </w:r>
      <w:proofErr w:type="gramEnd"/>
      <w:r w:rsidR="00F05E8C">
        <w:rPr>
          <w:rFonts w:ascii="Arial" w:hAnsi="Arial" w:cs="Arial"/>
          <w:bCs/>
        </w:rPr>
        <w:t xml:space="preserve"> </w:t>
      </w:r>
      <w:r w:rsidRPr="00DF78D4">
        <w:rPr>
          <w:rFonts w:ascii="Arial" w:hAnsi="Arial" w:cs="Arial"/>
          <w:bCs/>
        </w:rPr>
        <w:t>del 202</w:t>
      </w:r>
      <w:r w:rsidR="00F05E8C">
        <w:rPr>
          <w:rFonts w:ascii="Arial" w:hAnsi="Arial" w:cs="Arial"/>
          <w:bCs/>
        </w:rPr>
        <w:t>6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18379B14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28450C88" w14:textId="77777777" w:rsidR="004D78B3" w:rsidRPr="00DF78D4" w:rsidRDefault="004D78B3" w:rsidP="004D78B3">
      <w:pPr>
        <w:jc w:val="center"/>
        <w:rPr>
          <w:rFonts w:ascii="Arial" w:hAnsi="Arial" w:cs="Arial"/>
          <w:bCs/>
        </w:rPr>
      </w:pPr>
    </w:p>
    <w:p w14:paraId="7BFE9512" w14:textId="3E738722" w:rsidR="004D78B3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C75897">
        <w:rPr>
          <w:rFonts w:ascii="Arial" w:hAnsi="Arial" w:cs="Arial"/>
          <w:bCs/>
        </w:rPr>
        <w:t>05</w:t>
      </w:r>
      <w:r w:rsidRPr="00DF78D4">
        <w:rPr>
          <w:rFonts w:ascii="Arial" w:hAnsi="Arial" w:cs="Arial"/>
          <w:bCs/>
        </w:rPr>
        <w:t xml:space="preserve"> de </w:t>
      </w:r>
      <w:proofErr w:type="gramStart"/>
      <w:r w:rsidR="00C75897">
        <w:rPr>
          <w:rFonts w:ascii="Arial" w:hAnsi="Arial" w:cs="Arial"/>
          <w:bCs/>
        </w:rPr>
        <w:t>Mayo</w:t>
      </w:r>
      <w:proofErr w:type="gramEnd"/>
      <w:r w:rsidRPr="00DF78D4">
        <w:rPr>
          <w:rFonts w:ascii="Arial" w:hAnsi="Arial" w:cs="Arial"/>
          <w:bCs/>
        </w:rPr>
        <w:t xml:space="preserve"> del 202</w:t>
      </w:r>
      <w:r w:rsidR="00F05E8C">
        <w:rPr>
          <w:rFonts w:ascii="Arial" w:hAnsi="Arial" w:cs="Arial"/>
          <w:bCs/>
        </w:rPr>
        <w:t>6</w:t>
      </w:r>
    </w:p>
    <w:p w14:paraId="5BFB8574" w14:textId="13216440" w:rsidR="00F05E8C" w:rsidRPr="00F05E8C" w:rsidRDefault="00F05E8C" w:rsidP="004D78B3">
      <w:pPr>
        <w:jc w:val="center"/>
        <w:rPr>
          <w:rFonts w:ascii="Arial" w:hAnsi="Arial" w:cs="Arial"/>
          <w:b/>
          <w:bCs/>
        </w:rPr>
      </w:pPr>
      <w:r w:rsidRPr="00F05E8C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</w:rPr>
        <w:t>.”</w:t>
      </w:r>
    </w:p>
    <w:p w14:paraId="3767B269" w14:textId="1CBB9E50" w:rsidR="00FE1F03" w:rsidRDefault="004D78B3" w:rsidP="00F05E8C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0C06A092" w14:textId="280A4548" w:rsidR="00FE1F03" w:rsidRDefault="00FE1F03" w:rsidP="00C7589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2D10B632" w14:textId="77777777" w:rsidR="00C75897" w:rsidRPr="00DF78D4" w:rsidRDefault="00C75897" w:rsidP="00C7589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7790631" w14:textId="453E415B" w:rsidR="004D78B3" w:rsidRPr="00DF78D4" w:rsidRDefault="00D86DF4" w:rsidP="00252469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  <w:r w:rsidR="004D78B3"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02E1607F" w14:textId="04DDA1B7" w:rsidR="004D78B3" w:rsidRDefault="00D86DF4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</w:p>
    <w:p w14:paraId="4591ADAA" w14:textId="60A55BA2" w:rsidR="00C75897" w:rsidRDefault="00C75897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42B94306" w14:textId="77777777" w:rsidR="00C75897" w:rsidRDefault="00C75897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92AE7DA" w14:textId="2E0D919B" w:rsidR="00C75897" w:rsidRDefault="00C75897" w:rsidP="00252469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5997AC77" w14:textId="108BDCE1" w:rsidR="00C75897" w:rsidRDefault="00C75897" w:rsidP="00C75897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</w:t>
      </w:r>
    </w:p>
    <w:p w14:paraId="54F17256" w14:textId="419D10D6" w:rsidR="00C75897" w:rsidRDefault="00C75897" w:rsidP="00C75897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7078AB12" w14:textId="4A2BC002" w:rsidR="00960B0E" w:rsidRDefault="00C75897" w:rsidP="00C758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LCP. Gabriela Barajas Solís</w:t>
      </w:r>
    </w:p>
    <w:p w14:paraId="638472F8" w14:textId="2A7C27CD" w:rsidR="00C75897" w:rsidRPr="004D78B3" w:rsidRDefault="00C75897" w:rsidP="00C758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Jefa de Área</w:t>
      </w: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 xml:space="preserve"> Administrativa</w:t>
      </w:r>
    </w:p>
    <w:p w14:paraId="3B2CDB77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7B0AB63C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03655F19" w14:textId="77777777" w:rsidR="00960B0E" w:rsidRDefault="00960B0E" w:rsidP="00960B0E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es-ES"/>
        </w:rPr>
      </w:pPr>
    </w:p>
    <w:p w14:paraId="69A149D8" w14:textId="6D815A01" w:rsidR="00F2123C" w:rsidRDefault="00F2123C"/>
    <w:sectPr w:rsidR="00F2123C" w:rsidSect="00A541D8">
      <w:headerReference w:type="default" r:id="rId7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CAB89E" w14:textId="77777777" w:rsidR="00E27251" w:rsidRDefault="00E27251" w:rsidP="008E29D2">
      <w:pPr>
        <w:spacing w:after="0" w:line="240" w:lineRule="auto"/>
      </w:pPr>
      <w:r>
        <w:separator/>
      </w:r>
    </w:p>
  </w:endnote>
  <w:endnote w:type="continuationSeparator" w:id="0">
    <w:p w14:paraId="6D790F13" w14:textId="77777777" w:rsidR="00E27251" w:rsidRDefault="00E27251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75368A" w14:textId="77777777" w:rsidR="00E27251" w:rsidRDefault="00E27251" w:rsidP="008E29D2">
      <w:pPr>
        <w:spacing w:after="0" w:line="240" w:lineRule="auto"/>
      </w:pPr>
      <w:r>
        <w:separator/>
      </w:r>
    </w:p>
  </w:footnote>
  <w:footnote w:type="continuationSeparator" w:id="0">
    <w:p w14:paraId="4E5D6FF4" w14:textId="77777777" w:rsidR="00E27251" w:rsidRDefault="00E27251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56C8F"/>
    <w:rsid w:val="0007334C"/>
    <w:rsid w:val="000D6109"/>
    <w:rsid w:val="000F56F2"/>
    <w:rsid w:val="0018350D"/>
    <w:rsid w:val="001B0898"/>
    <w:rsid w:val="001E4A1F"/>
    <w:rsid w:val="001F7149"/>
    <w:rsid w:val="00211F39"/>
    <w:rsid w:val="00226305"/>
    <w:rsid w:val="00247E35"/>
    <w:rsid w:val="00252469"/>
    <w:rsid w:val="002925C1"/>
    <w:rsid w:val="002D7B38"/>
    <w:rsid w:val="002E68C3"/>
    <w:rsid w:val="00307E69"/>
    <w:rsid w:val="00357899"/>
    <w:rsid w:val="003F0367"/>
    <w:rsid w:val="0044617B"/>
    <w:rsid w:val="004A6F42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33284"/>
    <w:rsid w:val="006466BA"/>
    <w:rsid w:val="00674E25"/>
    <w:rsid w:val="006A40FF"/>
    <w:rsid w:val="006C2A68"/>
    <w:rsid w:val="006D0E1D"/>
    <w:rsid w:val="006D2091"/>
    <w:rsid w:val="006F1F20"/>
    <w:rsid w:val="00704BC3"/>
    <w:rsid w:val="007132C0"/>
    <w:rsid w:val="0071625D"/>
    <w:rsid w:val="00745F2A"/>
    <w:rsid w:val="00777DF0"/>
    <w:rsid w:val="007D2FC2"/>
    <w:rsid w:val="008375DA"/>
    <w:rsid w:val="00853ED3"/>
    <w:rsid w:val="0087512E"/>
    <w:rsid w:val="00883631"/>
    <w:rsid w:val="008B2666"/>
    <w:rsid w:val="008C62EF"/>
    <w:rsid w:val="008D4514"/>
    <w:rsid w:val="008E29D2"/>
    <w:rsid w:val="00922936"/>
    <w:rsid w:val="00922D3E"/>
    <w:rsid w:val="009502D7"/>
    <w:rsid w:val="00960B0E"/>
    <w:rsid w:val="00990425"/>
    <w:rsid w:val="00990EEF"/>
    <w:rsid w:val="009B3D57"/>
    <w:rsid w:val="009D37C4"/>
    <w:rsid w:val="00A40103"/>
    <w:rsid w:val="00A541D8"/>
    <w:rsid w:val="00A90E2E"/>
    <w:rsid w:val="00A945BE"/>
    <w:rsid w:val="00AC3A60"/>
    <w:rsid w:val="00B3444B"/>
    <w:rsid w:val="00BE2013"/>
    <w:rsid w:val="00C41C43"/>
    <w:rsid w:val="00C45A6A"/>
    <w:rsid w:val="00C71352"/>
    <w:rsid w:val="00C71B15"/>
    <w:rsid w:val="00C75897"/>
    <w:rsid w:val="00C82B67"/>
    <w:rsid w:val="00C9153A"/>
    <w:rsid w:val="00CF5145"/>
    <w:rsid w:val="00D16C04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27251"/>
    <w:rsid w:val="00EA152D"/>
    <w:rsid w:val="00EB39A0"/>
    <w:rsid w:val="00F05E8C"/>
    <w:rsid w:val="00F06C00"/>
    <w:rsid w:val="00F140E3"/>
    <w:rsid w:val="00F2123C"/>
    <w:rsid w:val="00F55E62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313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22</cp:revision>
  <cp:lastPrinted>2026-05-05T17:12:00Z</cp:lastPrinted>
  <dcterms:created xsi:type="dcterms:W3CDTF">2024-06-21T16:46:00Z</dcterms:created>
  <dcterms:modified xsi:type="dcterms:W3CDTF">2026-05-05T17:12:00Z</dcterms:modified>
</cp:coreProperties>
</file>