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0F04076A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FA27F9">
        <w:rPr>
          <w:rFonts w:ascii="Arial" w:hAnsi="Arial" w:cs="Arial"/>
          <w:b/>
          <w:bCs/>
          <w:sz w:val="24"/>
          <w:szCs w:val="24"/>
        </w:rPr>
        <w:t>02</w:t>
      </w:r>
      <w:r w:rsidR="00A93131">
        <w:rPr>
          <w:rFonts w:ascii="Arial" w:hAnsi="Arial" w:cs="Arial"/>
          <w:b/>
          <w:bCs/>
          <w:sz w:val="24"/>
          <w:szCs w:val="24"/>
        </w:rPr>
        <w:t>85</w:t>
      </w:r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0B411B">
        <w:rPr>
          <w:rFonts w:ascii="Arial" w:hAnsi="Arial" w:cs="Arial"/>
          <w:b/>
          <w:bCs/>
          <w:sz w:val="24"/>
          <w:szCs w:val="24"/>
        </w:rPr>
        <w:t>6</w:t>
      </w:r>
    </w:p>
    <w:p w14:paraId="6641C081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0E929C14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A93131">
        <w:rPr>
          <w:rFonts w:ascii="Arial" w:hAnsi="Arial" w:cs="Arial"/>
          <w:bCs/>
          <w:sz w:val="24"/>
          <w:szCs w:val="24"/>
        </w:rPr>
        <w:t>Abril</w:t>
      </w:r>
      <w:r w:rsidR="000B411B">
        <w:rPr>
          <w:rFonts w:ascii="Arial" w:hAnsi="Arial" w:cs="Arial"/>
          <w:bCs/>
          <w:sz w:val="24"/>
          <w:szCs w:val="24"/>
        </w:rPr>
        <w:t xml:space="preserve">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0B411B">
        <w:rPr>
          <w:rFonts w:ascii="Arial" w:hAnsi="Arial" w:cs="Arial"/>
          <w:bCs/>
          <w:sz w:val="24"/>
          <w:szCs w:val="24"/>
        </w:rPr>
        <w:t>6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no se han generado información con respecto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40883A68" w:rsidR="000569F3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A93131">
        <w:rPr>
          <w:rFonts w:ascii="Arial" w:hAnsi="Arial" w:cs="Arial"/>
          <w:bCs/>
          <w:sz w:val="24"/>
          <w:szCs w:val="24"/>
        </w:rPr>
        <w:t>05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proofErr w:type="gramStart"/>
      <w:r w:rsidR="00A93131">
        <w:rPr>
          <w:rFonts w:ascii="Arial" w:hAnsi="Arial" w:cs="Arial"/>
          <w:bCs/>
          <w:sz w:val="24"/>
          <w:szCs w:val="24"/>
        </w:rPr>
        <w:t>Mayo</w:t>
      </w:r>
      <w:proofErr w:type="gramEnd"/>
      <w:r w:rsidRPr="00C2459C">
        <w:rPr>
          <w:rFonts w:ascii="Arial" w:hAnsi="Arial" w:cs="Arial"/>
          <w:bCs/>
          <w:sz w:val="24"/>
          <w:szCs w:val="24"/>
        </w:rPr>
        <w:t xml:space="preserve"> del 202</w:t>
      </w:r>
      <w:r w:rsidR="000B411B">
        <w:rPr>
          <w:rFonts w:ascii="Arial" w:hAnsi="Arial" w:cs="Arial"/>
          <w:bCs/>
          <w:sz w:val="24"/>
          <w:szCs w:val="24"/>
        </w:rPr>
        <w:t>6</w:t>
      </w:r>
    </w:p>
    <w:p w14:paraId="0E8A43E9" w14:textId="5630C279" w:rsidR="000B411B" w:rsidRPr="000B411B" w:rsidRDefault="000B411B" w:rsidP="000569F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B411B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5CDBCFE5" w14:textId="4535812C" w:rsidR="000403D0" w:rsidRPr="00C2459C" w:rsidRDefault="000403D0" w:rsidP="00A93131">
      <w:pPr>
        <w:pStyle w:val="NormalWeb"/>
        <w:spacing w:after="255" w:afterAutospacing="0"/>
        <w:rPr>
          <w:rFonts w:ascii="Arial" w:eastAsiaTheme="minorHAnsi" w:hAnsi="Arial" w:cs="Arial"/>
          <w:b/>
          <w:bCs/>
          <w:lang w:eastAsia="en-US"/>
        </w:rPr>
      </w:pPr>
    </w:p>
    <w:p w14:paraId="55EB2A10" w14:textId="42C82E45" w:rsidR="000569F3" w:rsidRPr="00C2459C" w:rsidRDefault="000569F3" w:rsidP="00FA27F9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 ________________________</w:t>
      </w:r>
    </w:p>
    <w:p w14:paraId="39B99D73" w14:textId="2104589B" w:rsidR="000569F3" w:rsidRPr="00C2459C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</w:t>
      </w:r>
      <w:r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Lic. Luis Ramon Pérez Bravo</w:t>
      </w:r>
    </w:p>
    <w:p w14:paraId="20DA255D" w14:textId="50E02D45" w:rsidR="000569F3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</w:t>
      </w:r>
      <w:r w:rsidRPr="00C2459C">
        <w:rPr>
          <w:rFonts w:ascii="Arial" w:eastAsiaTheme="minorHAnsi" w:hAnsi="Arial" w:cs="Arial"/>
          <w:b/>
          <w:bCs/>
          <w:lang w:eastAsia="en-US"/>
        </w:rPr>
        <w:t xml:space="preserve">Titular De La Unidad De Transparencia 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Director General de SAMAPA</w:t>
      </w:r>
    </w:p>
    <w:p w14:paraId="7888147C" w14:textId="30A94336" w:rsidR="000403D0" w:rsidRDefault="000403D0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          </w:t>
      </w:r>
      <w:r w:rsidR="00FA27F9">
        <w:rPr>
          <w:rFonts w:ascii="Arial" w:eastAsiaTheme="minorHAnsi" w:hAnsi="Arial" w:cs="Arial"/>
          <w:b/>
          <w:bCs/>
          <w:lang w:eastAsia="en-US"/>
        </w:rPr>
        <w:t xml:space="preserve">     </w:t>
      </w:r>
      <w:r>
        <w:rPr>
          <w:rFonts w:ascii="Arial" w:eastAsiaTheme="minorHAnsi" w:hAnsi="Arial" w:cs="Arial"/>
          <w:b/>
          <w:bCs/>
          <w:lang w:eastAsia="en-US"/>
        </w:rPr>
        <w:t xml:space="preserve"> y Legalidad</w:t>
      </w:r>
    </w:p>
    <w:p w14:paraId="68843A5E" w14:textId="636F13A9" w:rsidR="00A93131" w:rsidRDefault="00A93131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</w:p>
    <w:p w14:paraId="375213DC" w14:textId="62D0B41D" w:rsidR="00A93131" w:rsidRDefault="00A93131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</w:p>
    <w:p w14:paraId="7B9AAA87" w14:textId="77777777" w:rsidR="00A93131" w:rsidRDefault="00A93131" w:rsidP="00FA27F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lang w:eastAsia="en-US"/>
        </w:rPr>
      </w:pPr>
      <w:bookmarkStart w:id="0" w:name="_GoBack"/>
      <w:bookmarkEnd w:id="0"/>
    </w:p>
    <w:p w14:paraId="6BC50E4A" w14:textId="1AC1780A" w:rsidR="00A93131" w:rsidRDefault="00A93131" w:rsidP="00A93131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>_____________________</w:t>
      </w:r>
    </w:p>
    <w:p w14:paraId="0B26C558" w14:textId="33CA7464" w:rsidR="00A93131" w:rsidRDefault="00A93131" w:rsidP="00A93131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hAnsi="Arial" w:cs="Arial"/>
          <w:b/>
          <w:color w:val="000000"/>
          <w:sz w:val="26"/>
          <w:szCs w:val="26"/>
        </w:rPr>
        <w:t>LCP. Gabriela Barajas Solís</w:t>
      </w:r>
    </w:p>
    <w:p w14:paraId="54CAF989" w14:textId="42878110" w:rsidR="00A93131" w:rsidRPr="00C2459C" w:rsidRDefault="00A93131" w:rsidP="00A93131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hAnsi="Arial" w:cs="Arial"/>
          <w:b/>
          <w:color w:val="000000"/>
          <w:sz w:val="26"/>
          <w:szCs w:val="26"/>
        </w:rPr>
        <w:t>Jefa de Área Administrativa</w:t>
      </w:r>
    </w:p>
    <w:sectPr w:rsidR="00A93131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3537DF" w14:textId="77777777" w:rsidR="0017678E" w:rsidRDefault="0017678E" w:rsidP="008E29D2">
      <w:pPr>
        <w:spacing w:after="0" w:line="240" w:lineRule="auto"/>
      </w:pPr>
      <w:r>
        <w:separator/>
      </w:r>
    </w:p>
  </w:endnote>
  <w:endnote w:type="continuationSeparator" w:id="0">
    <w:p w14:paraId="010BFF99" w14:textId="77777777" w:rsidR="0017678E" w:rsidRDefault="0017678E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0F893" w14:textId="77777777" w:rsidR="0017678E" w:rsidRDefault="0017678E" w:rsidP="008E29D2">
      <w:pPr>
        <w:spacing w:after="0" w:line="240" w:lineRule="auto"/>
      </w:pPr>
      <w:r>
        <w:separator/>
      </w:r>
    </w:p>
  </w:footnote>
  <w:footnote w:type="continuationSeparator" w:id="0">
    <w:p w14:paraId="1FC62FA9" w14:textId="77777777" w:rsidR="0017678E" w:rsidRDefault="0017678E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55D90"/>
    <w:rsid w:val="000569F3"/>
    <w:rsid w:val="00070113"/>
    <w:rsid w:val="000B403F"/>
    <w:rsid w:val="000B411B"/>
    <w:rsid w:val="000C71E6"/>
    <w:rsid w:val="000D3A05"/>
    <w:rsid w:val="000E2EFD"/>
    <w:rsid w:val="00105A51"/>
    <w:rsid w:val="0017678E"/>
    <w:rsid w:val="001B0898"/>
    <w:rsid w:val="001B0D97"/>
    <w:rsid w:val="001B424B"/>
    <w:rsid w:val="001B73D0"/>
    <w:rsid w:val="00206C71"/>
    <w:rsid w:val="002240E0"/>
    <w:rsid w:val="002925C1"/>
    <w:rsid w:val="002A3210"/>
    <w:rsid w:val="002E74EF"/>
    <w:rsid w:val="00303BED"/>
    <w:rsid w:val="003162E0"/>
    <w:rsid w:val="00342E1C"/>
    <w:rsid w:val="003949AD"/>
    <w:rsid w:val="003A29C6"/>
    <w:rsid w:val="003A57E3"/>
    <w:rsid w:val="003B42DC"/>
    <w:rsid w:val="003D35FB"/>
    <w:rsid w:val="003D387E"/>
    <w:rsid w:val="003D5E23"/>
    <w:rsid w:val="00411756"/>
    <w:rsid w:val="00433209"/>
    <w:rsid w:val="004E7581"/>
    <w:rsid w:val="00516502"/>
    <w:rsid w:val="00516E38"/>
    <w:rsid w:val="00523718"/>
    <w:rsid w:val="005542E5"/>
    <w:rsid w:val="00572DFD"/>
    <w:rsid w:val="005E46DB"/>
    <w:rsid w:val="005F645F"/>
    <w:rsid w:val="00615EA1"/>
    <w:rsid w:val="00624C19"/>
    <w:rsid w:val="006506EE"/>
    <w:rsid w:val="006B633C"/>
    <w:rsid w:val="00762F1F"/>
    <w:rsid w:val="007A0F19"/>
    <w:rsid w:val="007B17A5"/>
    <w:rsid w:val="007C70AF"/>
    <w:rsid w:val="007E1B0F"/>
    <w:rsid w:val="007F4114"/>
    <w:rsid w:val="007F426F"/>
    <w:rsid w:val="00865CD6"/>
    <w:rsid w:val="008734D3"/>
    <w:rsid w:val="00876884"/>
    <w:rsid w:val="00881352"/>
    <w:rsid w:val="008E29D2"/>
    <w:rsid w:val="008E6B9D"/>
    <w:rsid w:val="009122D5"/>
    <w:rsid w:val="009502D7"/>
    <w:rsid w:val="009506FC"/>
    <w:rsid w:val="009732ED"/>
    <w:rsid w:val="009832F5"/>
    <w:rsid w:val="009B3D57"/>
    <w:rsid w:val="009D3704"/>
    <w:rsid w:val="009E5224"/>
    <w:rsid w:val="00A02A80"/>
    <w:rsid w:val="00A93131"/>
    <w:rsid w:val="00AC4D8F"/>
    <w:rsid w:val="00AE04D9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77EA5"/>
    <w:rsid w:val="00C84AEA"/>
    <w:rsid w:val="00D02EED"/>
    <w:rsid w:val="00D6614F"/>
    <w:rsid w:val="00D83C6F"/>
    <w:rsid w:val="00DB1277"/>
    <w:rsid w:val="00DB2ED9"/>
    <w:rsid w:val="00DB5DD6"/>
    <w:rsid w:val="00DC0631"/>
    <w:rsid w:val="00DC1720"/>
    <w:rsid w:val="00DD2309"/>
    <w:rsid w:val="00E0373E"/>
    <w:rsid w:val="00E32ACF"/>
    <w:rsid w:val="00E37E83"/>
    <w:rsid w:val="00E50EBD"/>
    <w:rsid w:val="00E827E6"/>
    <w:rsid w:val="00EA7298"/>
    <w:rsid w:val="00F031A8"/>
    <w:rsid w:val="00F04F21"/>
    <w:rsid w:val="00F2123C"/>
    <w:rsid w:val="00F32244"/>
    <w:rsid w:val="00F4044E"/>
    <w:rsid w:val="00F42870"/>
    <w:rsid w:val="00F663BB"/>
    <w:rsid w:val="00FA27F9"/>
    <w:rsid w:val="00FB3184"/>
    <w:rsid w:val="00FC1845"/>
    <w:rsid w:val="00FD27C0"/>
    <w:rsid w:val="00FE5745"/>
    <w:rsid w:val="00FF0DB3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65</TotalTime>
  <Pages>1</Pages>
  <Words>213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22</cp:revision>
  <cp:lastPrinted>2026-05-05T17:21:00Z</cp:lastPrinted>
  <dcterms:created xsi:type="dcterms:W3CDTF">2024-06-21T16:59:00Z</dcterms:created>
  <dcterms:modified xsi:type="dcterms:W3CDTF">2026-05-05T17:21:00Z</dcterms:modified>
</cp:coreProperties>
</file>