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0E574CF5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7706D1">
        <w:rPr>
          <w:rFonts w:ascii="Arial" w:hAnsi="Arial" w:cs="Arial"/>
          <w:b/>
          <w:bCs/>
          <w:sz w:val="20"/>
          <w:szCs w:val="20"/>
        </w:rPr>
        <w:t>0398</w:t>
      </w:r>
      <w:bookmarkStart w:id="0" w:name="_GoBack"/>
      <w:bookmarkEnd w:id="0"/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121DDF">
        <w:rPr>
          <w:rFonts w:ascii="Arial" w:hAnsi="Arial" w:cs="Arial"/>
          <w:b/>
          <w:bCs/>
          <w:sz w:val="20"/>
          <w:szCs w:val="20"/>
        </w:rPr>
        <w:t>6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30A65CD3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10499C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152FBC">
        <w:rPr>
          <w:rFonts w:ascii="Arial" w:hAnsi="Arial" w:cs="Arial"/>
          <w:bCs/>
          <w:sz w:val="20"/>
          <w:szCs w:val="20"/>
        </w:rPr>
        <w:t>Mayo</w:t>
      </w:r>
      <w:proofErr w:type="gramEnd"/>
      <w:r w:rsidR="00121DDF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121DDF">
        <w:rPr>
          <w:rFonts w:ascii="Arial" w:hAnsi="Arial" w:cs="Arial"/>
          <w:bCs/>
          <w:sz w:val="20"/>
          <w:szCs w:val="20"/>
        </w:rPr>
        <w:t>6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59DD9769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8F0ADB">
        <w:rPr>
          <w:rFonts w:ascii="Arial" w:hAnsi="Arial" w:cs="Arial"/>
          <w:bCs/>
          <w:sz w:val="20"/>
          <w:szCs w:val="20"/>
        </w:rPr>
        <w:t>0</w:t>
      </w:r>
      <w:r w:rsidR="00152FBC">
        <w:rPr>
          <w:rFonts w:ascii="Arial" w:hAnsi="Arial" w:cs="Arial"/>
          <w:bCs/>
          <w:sz w:val="20"/>
          <w:szCs w:val="20"/>
        </w:rPr>
        <w:t>4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r w:rsidR="00152FBC">
        <w:rPr>
          <w:rFonts w:ascii="Arial" w:hAnsi="Arial" w:cs="Arial"/>
          <w:bCs/>
          <w:sz w:val="20"/>
          <w:szCs w:val="20"/>
        </w:rPr>
        <w:t>Junio</w:t>
      </w:r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121DDF">
        <w:rPr>
          <w:rFonts w:ascii="Arial" w:hAnsi="Arial" w:cs="Arial"/>
          <w:bCs/>
          <w:sz w:val="20"/>
          <w:szCs w:val="20"/>
        </w:rPr>
        <w:t>6</w:t>
      </w:r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77777777" w:rsidR="00F31324" w:rsidRPr="007D7E64" w:rsidRDefault="00F31324" w:rsidP="00F3132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10499C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10499C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10499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10499C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FAA6CA" w14:textId="77777777" w:rsidR="002A3409" w:rsidRDefault="002A3409" w:rsidP="008E29D2">
      <w:pPr>
        <w:spacing w:after="0" w:line="240" w:lineRule="auto"/>
      </w:pPr>
      <w:r>
        <w:separator/>
      </w:r>
    </w:p>
  </w:endnote>
  <w:endnote w:type="continuationSeparator" w:id="0">
    <w:p w14:paraId="5EB9899C" w14:textId="77777777" w:rsidR="002A3409" w:rsidRDefault="002A340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F06973" w14:textId="77777777" w:rsidR="002A3409" w:rsidRDefault="002A3409" w:rsidP="008E29D2">
      <w:pPr>
        <w:spacing w:after="0" w:line="240" w:lineRule="auto"/>
      </w:pPr>
      <w:r>
        <w:separator/>
      </w:r>
    </w:p>
  </w:footnote>
  <w:footnote w:type="continuationSeparator" w:id="0">
    <w:p w14:paraId="7994FDD1" w14:textId="77777777" w:rsidR="002A3409" w:rsidRDefault="002A340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41CA"/>
    <w:rsid w:val="00074D4B"/>
    <w:rsid w:val="00082DC1"/>
    <w:rsid w:val="000E67E5"/>
    <w:rsid w:val="0010499C"/>
    <w:rsid w:val="00121DDF"/>
    <w:rsid w:val="00142836"/>
    <w:rsid w:val="00152FBC"/>
    <w:rsid w:val="0015436A"/>
    <w:rsid w:val="001B0898"/>
    <w:rsid w:val="001D2DF3"/>
    <w:rsid w:val="001F5D98"/>
    <w:rsid w:val="001F7149"/>
    <w:rsid w:val="00222A81"/>
    <w:rsid w:val="00253805"/>
    <w:rsid w:val="002779E1"/>
    <w:rsid w:val="002925C1"/>
    <w:rsid w:val="002A3409"/>
    <w:rsid w:val="002B0A6B"/>
    <w:rsid w:val="002D7B38"/>
    <w:rsid w:val="00307E69"/>
    <w:rsid w:val="00327BC2"/>
    <w:rsid w:val="00334E8E"/>
    <w:rsid w:val="00334E9A"/>
    <w:rsid w:val="00355CF1"/>
    <w:rsid w:val="00384ADF"/>
    <w:rsid w:val="00395FE0"/>
    <w:rsid w:val="003F45F2"/>
    <w:rsid w:val="00401E7D"/>
    <w:rsid w:val="0044617B"/>
    <w:rsid w:val="00454D55"/>
    <w:rsid w:val="00467FC1"/>
    <w:rsid w:val="00482A66"/>
    <w:rsid w:val="004D78B3"/>
    <w:rsid w:val="0057311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31461"/>
    <w:rsid w:val="00664335"/>
    <w:rsid w:val="006873BC"/>
    <w:rsid w:val="00687846"/>
    <w:rsid w:val="006B1869"/>
    <w:rsid w:val="006D2091"/>
    <w:rsid w:val="006D486F"/>
    <w:rsid w:val="00704BC3"/>
    <w:rsid w:val="00707839"/>
    <w:rsid w:val="00750E08"/>
    <w:rsid w:val="007522E8"/>
    <w:rsid w:val="00760EFC"/>
    <w:rsid w:val="007706D1"/>
    <w:rsid w:val="00795738"/>
    <w:rsid w:val="007C2E7B"/>
    <w:rsid w:val="007D7E64"/>
    <w:rsid w:val="008050D3"/>
    <w:rsid w:val="008421E4"/>
    <w:rsid w:val="008A4081"/>
    <w:rsid w:val="008A44A5"/>
    <w:rsid w:val="008C20B0"/>
    <w:rsid w:val="008C62EF"/>
    <w:rsid w:val="008D4514"/>
    <w:rsid w:val="008D5341"/>
    <w:rsid w:val="008E29D2"/>
    <w:rsid w:val="008F0ADB"/>
    <w:rsid w:val="008F653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83C6F"/>
    <w:rsid w:val="00D90A89"/>
    <w:rsid w:val="00D9280B"/>
    <w:rsid w:val="00DA16C8"/>
    <w:rsid w:val="00DA1D5F"/>
    <w:rsid w:val="00DC439F"/>
    <w:rsid w:val="00DD2309"/>
    <w:rsid w:val="00E913E9"/>
    <w:rsid w:val="00E97073"/>
    <w:rsid w:val="00EC7AAE"/>
    <w:rsid w:val="00ED497E"/>
    <w:rsid w:val="00F0346C"/>
    <w:rsid w:val="00F140E3"/>
    <w:rsid w:val="00F2123C"/>
    <w:rsid w:val="00F2716D"/>
    <w:rsid w:val="00F31324"/>
    <w:rsid w:val="00F42317"/>
    <w:rsid w:val="00F663F8"/>
    <w:rsid w:val="00F874C3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51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23</cp:revision>
  <cp:lastPrinted>2026-04-13T15:47:00Z</cp:lastPrinted>
  <dcterms:created xsi:type="dcterms:W3CDTF">2024-06-21T17:17:00Z</dcterms:created>
  <dcterms:modified xsi:type="dcterms:W3CDTF">2026-06-04T17:48:00Z</dcterms:modified>
</cp:coreProperties>
</file>